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424"/>
        <w:gridCol w:w="8607"/>
      </w:tblGrid>
      <w:tr w:rsidR="00785CB4" w:rsidRPr="009A276D" w14:paraId="3AF60A3B" w14:textId="77777777" w:rsidTr="00AE4761">
        <w:trPr>
          <w:trHeight w:val="1417"/>
        </w:trPr>
        <w:tc>
          <w:tcPr>
            <w:tcW w:w="1424" w:type="dxa"/>
          </w:tcPr>
          <w:p w14:paraId="5E6D2A6D" w14:textId="77777777" w:rsidR="00785CB4" w:rsidRPr="009A276D" w:rsidRDefault="005E6D52">
            <w:pPr>
              <w:rPr>
                <w:szCs w:val="24"/>
                <w:lang w:val="sl-SI"/>
              </w:rPr>
            </w:pPr>
            <w:r w:rsidRPr="009A276D">
              <w:rPr>
                <w:noProof/>
                <w:szCs w:val="24"/>
                <w:lang w:val="sl-SI"/>
              </w:rPr>
              <w:drawing>
                <wp:inline distT="0" distB="0" distL="0" distR="0" wp14:anchorId="406F082D" wp14:editId="7E9988F3">
                  <wp:extent cx="657226" cy="876300"/>
                  <wp:effectExtent l="19050" t="0" r="9524" b="0"/>
                  <wp:docPr id="1" name="Slika 1" descr="logo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6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7" w:type="dxa"/>
          </w:tcPr>
          <w:p w14:paraId="1D0189CA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POKLICNA GASILSKA</w:t>
            </w:r>
          </w:p>
          <w:p w14:paraId="5F0FDD54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ENOTA CELJE</w:t>
            </w:r>
            <w:r w:rsidR="00767753" w:rsidRPr="009A276D">
              <w:rPr>
                <w:szCs w:val="24"/>
                <w:lang w:val="sl-SI"/>
              </w:rPr>
              <w:t xml:space="preserve">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 </w:t>
            </w:r>
          </w:p>
          <w:p w14:paraId="7EAABC46" w14:textId="77777777" w:rsidR="00DF0376" w:rsidRPr="009A276D" w:rsidRDefault="00785CB4">
            <w:pPr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Celje, Dečkova 36</w:t>
            </w:r>
            <w:r w:rsidR="00767753" w:rsidRPr="009A276D">
              <w:rPr>
                <w:szCs w:val="24"/>
                <w:lang w:val="sl-SI"/>
              </w:rPr>
              <w:t xml:space="preserve"> 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  <w:r w:rsidR="00AE756B" w:rsidRPr="009A276D">
              <w:rPr>
                <w:szCs w:val="24"/>
                <w:lang w:val="sl-SI"/>
              </w:rPr>
              <w:t xml:space="preserve">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</w:p>
          <w:p w14:paraId="7705C4AF" w14:textId="6412DD5C" w:rsidR="00AE756B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Tel.: 03 428 09 00  </w:t>
            </w:r>
            <w:r w:rsidR="00A61647">
              <w:rPr>
                <w:szCs w:val="24"/>
                <w:lang w:val="sl-SI"/>
              </w:rPr>
              <w:tab/>
            </w:r>
            <w:r w:rsidR="00A61647" w:rsidRPr="009A276D">
              <w:rPr>
                <w:szCs w:val="24"/>
                <w:lang w:val="sl-SI"/>
              </w:rPr>
              <w:t>Številka:</w:t>
            </w:r>
            <w:r w:rsidR="00B05DC6">
              <w:rPr>
                <w:szCs w:val="24"/>
                <w:lang w:val="sl-SI"/>
              </w:rPr>
              <w:t xml:space="preserve"> </w:t>
            </w:r>
            <w:r w:rsidR="00A35044">
              <w:rPr>
                <w:szCs w:val="24"/>
                <w:lang w:val="sl-SI"/>
              </w:rPr>
              <w:t>443</w:t>
            </w:r>
            <w:r w:rsidR="003C37CB">
              <w:rPr>
                <w:szCs w:val="24"/>
                <w:lang w:val="sl-SI"/>
              </w:rPr>
              <w:t>/</w:t>
            </w:r>
            <w:r w:rsidR="00B05DC6">
              <w:rPr>
                <w:szCs w:val="24"/>
                <w:lang w:val="sl-SI"/>
              </w:rPr>
              <w:t>0-202</w:t>
            </w:r>
            <w:r w:rsidR="003C37CB">
              <w:rPr>
                <w:szCs w:val="24"/>
                <w:lang w:val="sl-SI"/>
              </w:rPr>
              <w:t>6</w:t>
            </w:r>
          </w:p>
          <w:p w14:paraId="33576623" w14:textId="1BB69C8E" w:rsidR="00785CB4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E-mail: </w:t>
            </w:r>
            <w:hyperlink r:id="rId12" w:history="1">
              <w:r w:rsidR="00B05DC6" w:rsidRPr="009C6EDD">
                <w:rPr>
                  <w:rStyle w:val="Hiperpovezava"/>
                  <w:szCs w:val="24"/>
                  <w:lang w:val="sl-SI"/>
                </w:rPr>
                <w:t>info@pge-celje.si</w:t>
              </w:r>
            </w:hyperlink>
            <w:r w:rsidR="00AE756B" w:rsidRPr="009A276D">
              <w:rPr>
                <w:szCs w:val="24"/>
                <w:lang w:val="sl-SI"/>
              </w:rPr>
              <w:t xml:space="preserve"> </w:t>
            </w:r>
            <w:r w:rsidR="00A61647">
              <w:rPr>
                <w:szCs w:val="24"/>
                <w:lang w:val="sl-SI"/>
              </w:rPr>
              <w:tab/>
            </w:r>
            <w:r w:rsidR="00A61647" w:rsidRPr="009A276D">
              <w:rPr>
                <w:szCs w:val="24"/>
                <w:lang w:val="sl-SI"/>
              </w:rPr>
              <w:t>Datum:</w:t>
            </w:r>
            <w:r w:rsidR="00AE4761">
              <w:rPr>
                <w:szCs w:val="24"/>
                <w:lang w:val="sl-SI"/>
              </w:rPr>
              <w:t xml:space="preserve"> </w:t>
            </w:r>
            <w:r w:rsidR="003C37CB">
              <w:rPr>
                <w:szCs w:val="24"/>
                <w:lang w:val="sl-SI"/>
              </w:rPr>
              <w:t>1</w:t>
            </w:r>
            <w:r w:rsidR="00A35044">
              <w:rPr>
                <w:szCs w:val="24"/>
                <w:lang w:val="sl-SI"/>
              </w:rPr>
              <w:t>0</w:t>
            </w:r>
            <w:r w:rsidR="003C37CB">
              <w:rPr>
                <w:szCs w:val="24"/>
                <w:lang w:val="sl-SI"/>
              </w:rPr>
              <w:t>. 9. 2026</w:t>
            </w:r>
          </w:p>
        </w:tc>
      </w:tr>
    </w:tbl>
    <w:p w14:paraId="0BF35825" w14:textId="77777777" w:rsidR="00767753" w:rsidRPr="009A276D" w:rsidRDefault="00767753" w:rsidP="008B66DA">
      <w:pPr>
        <w:jc w:val="both"/>
        <w:rPr>
          <w:szCs w:val="24"/>
          <w:lang w:val="sl-SI"/>
        </w:rPr>
      </w:pPr>
      <w:r w:rsidRPr="009A276D">
        <w:rPr>
          <w:szCs w:val="24"/>
          <w:lang w:val="sl-SI"/>
        </w:rPr>
        <w:t xml:space="preserve">                                                                                                                          </w:t>
      </w:r>
    </w:p>
    <w:p w14:paraId="11894DB3" w14:textId="77777777" w:rsidR="005E6D52" w:rsidRPr="009A276D" w:rsidRDefault="00767753" w:rsidP="005E6D52">
      <w:pPr>
        <w:jc w:val="both"/>
      </w:pPr>
      <w:r w:rsidRPr="009A276D">
        <w:rPr>
          <w:szCs w:val="24"/>
          <w:lang w:val="sl-SI"/>
        </w:rPr>
        <w:t xml:space="preserve">    </w:t>
      </w:r>
    </w:p>
    <w:p w14:paraId="5D7F1DC0" w14:textId="544121D0" w:rsidR="003C37CB" w:rsidRPr="003C37CB" w:rsidRDefault="003C37CB" w:rsidP="003C37CB">
      <w:pPr>
        <w:pStyle w:val="Telobesedila"/>
        <w:tabs>
          <w:tab w:val="left" w:pos="8190"/>
        </w:tabs>
        <w:jc w:val="both"/>
        <w:rPr>
          <w:b/>
          <w:bCs/>
          <w:sz w:val="28"/>
          <w:szCs w:val="28"/>
        </w:rPr>
      </w:pPr>
      <w:r w:rsidRPr="003C37CB">
        <w:rPr>
          <w:b/>
          <w:bCs/>
          <w:sz w:val="28"/>
          <w:szCs w:val="28"/>
        </w:rPr>
        <w:t>RAZPIS ZA PROSTO DELOVNO MESTO - KANDIDAT ZA GASILCA (M/Ž)</w:t>
      </w:r>
    </w:p>
    <w:p w14:paraId="006741B5" w14:textId="77777777" w:rsidR="003C37CB" w:rsidRDefault="003C37CB" w:rsidP="003C37CB">
      <w:pPr>
        <w:pStyle w:val="Telobesedila"/>
        <w:tabs>
          <w:tab w:val="left" w:pos="8190"/>
        </w:tabs>
        <w:jc w:val="both"/>
      </w:pPr>
    </w:p>
    <w:p w14:paraId="70A538C5" w14:textId="77151F86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Poklicna gasilska enota Celje objavlja prosto delovno mesto Kandidat za gasilca (M/Ž).</w:t>
      </w:r>
    </w:p>
    <w:p w14:paraId="0D7FDE99" w14:textId="28D04CCC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Razpis se objavlja na podlagi ugotovljenih kadrovskih potreb Poklicne gasilske enote Celje ter v skladu s Pravilnikom o notranji organizaciji in sistemizaciji delovnih mest v Poklicni gasilski enoti Celje.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759"/>
        <w:gridCol w:w="4759"/>
      </w:tblGrid>
      <w:tr w:rsidR="003C37CB" w:rsidRPr="003C37CB" w14:paraId="0521BE9D" w14:textId="77777777"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8B3EF6" w14:textId="77777777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Število prostih delovnih mest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FB6A16" w14:textId="77777777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do vključno 3</w:t>
            </w:r>
          </w:p>
        </w:tc>
      </w:tr>
      <w:tr w:rsidR="003C37CB" w:rsidRPr="003C37CB" w14:paraId="76222879" w14:textId="77777777"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9A40BC" w14:textId="77777777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Delovno mesto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B252E1" w14:textId="1DFCD6DB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Kandidat za gasilca</w:t>
            </w:r>
            <w:r w:rsidR="00A35044">
              <w:t xml:space="preserve"> </w:t>
            </w:r>
            <w:r w:rsidR="00083742">
              <w:t>(</w:t>
            </w:r>
            <w:r w:rsidR="00A35044">
              <w:t>M/Ž</w:t>
            </w:r>
            <w:r w:rsidR="00083742">
              <w:t>)</w:t>
            </w:r>
          </w:p>
        </w:tc>
      </w:tr>
      <w:tr w:rsidR="003C37CB" w:rsidRPr="003C37CB" w14:paraId="1E12FB35" w14:textId="77777777"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77A6A4" w14:textId="77777777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Rok za prijavo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409EA5" w14:textId="77777777" w:rsidR="003C37CB" w:rsidRPr="003C37CB" w:rsidRDefault="003C37CB" w:rsidP="003C37CB">
            <w:pPr>
              <w:pStyle w:val="Telobesedila"/>
              <w:tabs>
                <w:tab w:val="left" w:pos="8190"/>
              </w:tabs>
              <w:jc w:val="both"/>
            </w:pPr>
            <w:r w:rsidRPr="003C37CB">
              <w:t>8 dni od objave razpisa</w:t>
            </w:r>
          </w:p>
        </w:tc>
      </w:tr>
    </w:tbl>
    <w:p w14:paraId="724A6BEB" w14:textId="77777777" w:rsidR="003C37CB" w:rsidRDefault="003C37CB" w:rsidP="003C37CB">
      <w:pPr>
        <w:pStyle w:val="Telobesedila"/>
        <w:tabs>
          <w:tab w:val="left" w:pos="8190"/>
        </w:tabs>
        <w:jc w:val="both"/>
      </w:pPr>
    </w:p>
    <w:p w14:paraId="593BDCDF" w14:textId="5A1EFFDB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1. POGOJI ZA ZASEDBO DELOVNEGA MESTA</w:t>
      </w:r>
    </w:p>
    <w:p w14:paraId="68952ED3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Kandidat mora izpolnjevati naslednje zahtevane pogoje in o izpolnjevanju pogojev predložiti ustrezna dokazila:</w:t>
      </w:r>
    </w:p>
    <w:p w14:paraId="3E32505C" w14:textId="77777777" w:rsidR="003C37CB" w:rsidRP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>dosežena najmanj srednja izobrazba oziroma srednja strokovna izobrazba, ki je po zakonu, ki ureja slovensko ogrodje kvalifikacij, uvrščena v 5. raven slovenskega ogrodja kvalifikacij;</w:t>
      </w:r>
    </w:p>
    <w:p w14:paraId="2B41AEFE" w14:textId="77777777" w:rsidR="003C37CB" w:rsidRP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>polnoletnost;</w:t>
      </w:r>
    </w:p>
    <w:p w14:paraId="11E30A63" w14:textId="77777777" w:rsidR="003C37CB" w:rsidRP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>da ni v kazenskem postopku oziroma da ni bil pravnomočno obsojen za kaznivo dejanje zoper življenje, telo in premoženje;</w:t>
      </w:r>
    </w:p>
    <w:p w14:paraId="4E122FB6" w14:textId="77777777" w:rsidR="003C37CB" w:rsidRP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>osnovno znanje za delo z računalnikom;</w:t>
      </w:r>
    </w:p>
    <w:p w14:paraId="2ABD385A" w14:textId="6356C1BF" w:rsidR="003C37CB" w:rsidRP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 xml:space="preserve">opravljen vozniški izpit najmanj B </w:t>
      </w:r>
      <w:r w:rsidR="00083742">
        <w:t xml:space="preserve">- </w:t>
      </w:r>
      <w:r w:rsidRPr="003C37CB">
        <w:t>kategorije;</w:t>
      </w:r>
    </w:p>
    <w:p w14:paraId="3827A95D" w14:textId="77777777" w:rsidR="003C37CB" w:rsidRDefault="003C37CB" w:rsidP="003C37CB">
      <w:pPr>
        <w:pStyle w:val="Telobesedila"/>
        <w:numPr>
          <w:ilvl w:val="0"/>
          <w:numId w:val="15"/>
        </w:numPr>
        <w:tabs>
          <w:tab w:val="left" w:pos="8190"/>
        </w:tabs>
        <w:jc w:val="both"/>
      </w:pPr>
      <w:r w:rsidRPr="003C37CB">
        <w:t>psihofizična in zdravstvena sposobnost za opravljanje dela poklicnega gasilca.</w:t>
      </w:r>
    </w:p>
    <w:p w14:paraId="4F2FFA7B" w14:textId="77777777" w:rsidR="003C37CB" w:rsidRPr="003C37CB" w:rsidRDefault="003C37CB" w:rsidP="003C37CB">
      <w:pPr>
        <w:pStyle w:val="Telobesedila"/>
        <w:tabs>
          <w:tab w:val="left" w:pos="8190"/>
        </w:tabs>
        <w:ind w:left="720"/>
        <w:jc w:val="both"/>
      </w:pPr>
    </w:p>
    <w:p w14:paraId="6499385D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2. ZAŽELENA MERILA</w:t>
      </w:r>
    </w:p>
    <w:p w14:paraId="651430FC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Prednost pri izbiri bodo imeli kandidati, ki bodo izpolnjevali tudi naslednja zaželena merila:</w:t>
      </w:r>
    </w:p>
    <w:p w14:paraId="52A80E49" w14:textId="5CAEBF9E" w:rsidR="003C37CB" w:rsidRPr="003C37CB" w:rsidRDefault="003C37CB" w:rsidP="003C37CB">
      <w:pPr>
        <w:pStyle w:val="Telobesedila"/>
        <w:numPr>
          <w:ilvl w:val="0"/>
          <w:numId w:val="16"/>
        </w:numPr>
        <w:tabs>
          <w:tab w:val="left" w:pos="8190"/>
        </w:tabs>
        <w:jc w:val="both"/>
      </w:pPr>
      <w:r w:rsidRPr="003C37CB">
        <w:t>opravljen vozniški izpit C</w:t>
      </w:r>
      <w:r w:rsidR="00083742">
        <w:t xml:space="preserve"> -</w:t>
      </w:r>
      <w:r w:rsidRPr="003C37CB">
        <w:t xml:space="preserve"> in E </w:t>
      </w:r>
      <w:r w:rsidR="00083742">
        <w:t xml:space="preserve">- </w:t>
      </w:r>
      <w:r w:rsidRPr="003C37CB">
        <w:t>kategorije;</w:t>
      </w:r>
    </w:p>
    <w:p w14:paraId="1438DF16" w14:textId="77777777" w:rsidR="003C37CB" w:rsidRPr="003C37CB" w:rsidRDefault="003C37CB" w:rsidP="003C37CB">
      <w:pPr>
        <w:pStyle w:val="Telobesedila"/>
        <w:numPr>
          <w:ilvl w:val="0"/>
          <w:numId w:val="16"/>
        </w:numPr>
        <w:tabs>
          <w:tab w:val="left" w:pos="8190"/>
        </w:tabs>
        <w:jc w:val="both"/>
      </w:pPr>
      <w:r w:rsidRPr="003C37CB">
        <w:t>opravljen izpit za voditelja čolna;</w:t>
      </w:r>
    </w:p>
    <w:p w14:paraId="64D31D4A" w14:textId="77777777" w:rsidR="003C37CB" w:rsidRPr="003C37CB" w:rsidRDefault="003C37CB" w:rsidP="003C37CB">
      <w:pPr>
        <w:pStyle w:val="Telobesedila"/>
        <w:numPr>
          <w:ilvl w:val="0"/>
          <w:numId w:val="16"/>
        </w:numPr>
        <w:tabs>
          <w:tab w:val="left" w:pos="8190"/>
        </w:tabs>
        <w:jc w:val="both"/>
      </w:pPr>
      <w:r w:rsidRPr="003C37CB">
        <w:t>usposobljenost za reševanje iz vode pri Upravi Republike Slovenije za zaščito in reševanje – program E;</w:t>
      </w:r>
    </w:p>
    <w:p w14:paraId="121798F8" w14:textId="77777777" w:rsidR="003C37CB" w:rsidRDefault="003C37CB" w:rsidP="003C37CB">
      <w:pPr>
        <w:pStyle w:val="Telobesedila"/>
        <w:numPr>
          <w:ilvl w:val="0"/>
          <w:numId w:val="16"/>
        </w:numPr>
        <w:tabs>
          <w:tab w:val="left" w:pos="8190"/>
        </w:tabs>
        <w:jc w:val="both"/>
      </w:pPr>
      <w:r w:rsidRPr="003C37CB">
        <w:t>pridobljene operativne specialnosti pri Gasilski zvezi Slovenije.</w:t>
      </w:r>
    </w:p>
    <w:p w14:paraId="0C80183C" w14:textId="77777777" w:rsidR="003C37CB" w:rsidRPr="003C37CB" w:rsidRDefault="003C37CB" w:rsidP="003C37CB">
      <w:pPr>
        <w:pStyle w:val="Telobesedila"/>
        <w:tabs>
          <w:tab w:val="left" w:pos="8190"/>
        </w:tabs>
        <w:ind w:left="720"/>
        <w:jc w:val="both"/>
      </w:pPr>
    </w:p>
    <w:p w14:paraId="2E5429F4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3. IZBIRNI POSTOPEK</w:t>
      </w:r>
    </w:p>
    <w:p w14:paraId="5DFE1870" w14:textId="77777777" w:rsidR="00A35044" w:rsidRDefault="003C37CB" w:rsidP="003C37CB">
      <w:pPr>
        <w:pStyle w:val="Telobesedila"/>
        <w:tabs>
          <w:tab w:val="left" w:pos="8190"/>
        </w:tabs>
        <w:jc w:val="both"/>
      </w:pPr>
      <w:r w:rsidRPr="003C37CB">
        <w:t xml:space="preserve">Kandidati, ki bodo izpolnjevali zahtevane pogoje, bodo opravljali preizkus fizičnih sposobnosti, ki lahko poteka v več fazah oziroma v skladu z internim postopkom izbiranja kandidatov Poklicne </w:t>
      </w:r>
      <w:r w:rsidRPr="003C37CB">
        <w:lastRenderedPageBreak/>
        <w:t>gasilske enote Celje.</w:t>
      </w:r>
      <w:r w:rsidR="00A35044">
        <w:t xml:space="preserve"> </w:t>
      </w:r>
    </w:p>
    <w:p w14:paraId="2DA18C11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17BF0C4A" w14:textId="0FE24639" w:rsidR="00A35044" w:rsidRDefault="00A35044" w:rsidP="003C37CB">
      <w:pPr>
        <w:pStyle w:val="Telobesedila"/>
        <w:tabs>
          <w:tab w:val="left" w:pos="8190"/>
        </w:tabs>
        <w:jc w:val="both"/>
      </w:pPr>
      <w:r w:rsidRPr="00A35044">
        <w:t xml:space="preserve">Več informacij o poteku izbirnega postopka je na voljo na spletni strani </w:t>
      </w:r>
      <w:r>
        <w:t>Poklicne gasilske enote Celje</w:t>
      </w:r>
      <w:r w:rsidRPr="00A35044">
        <w:t>, v poglavju »</w:t>
      </w:r>
      <w:r>
        <w:t>Operativa</w:t>
      </w:r>
      <w:r w:rsidRPr="00A35044">
        <w:t>«, podpoglavje »Kako posta</w:t>
      </w:r>
      <w:r>
        <w:t>ti poklicni</w:t>
      </w:r>
      <w:r w:rsidRPr="00A35044">
        <w:t xml:space="preserve"> gasilec« na povezavi: </w:t>
      </w:r>
      <w:hyperlink r:id="rId13" w:history="1">
        <w:r w:rsidRPr="004D2778">
          <w:rPr>
            <w:rStyle w:val="Hiperpovezava"/>
          </w:rPr>
          <w:t>https://www.pge-celje.si/novice/kako-postati-poklicni-gasilec/</w:t>
        </w:r>
      </w:hyperlink>
      <w:r>
        <w:t>.</w:t>
      </w:r>
    </w:p>
    <w:p w14:paraId="4075F93E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6684C8C4" w14:textId="61919320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 xml:space="preserve">Izbrani kandidat </w:t>
      </w:r>
      <w:r w:rsidR="00A35044">
        <w:t>bo napoten na</w:t>
      </w:r>
      <w:r w:rsidRPr="003C37CB">
        <w:t xml:space="preserve"> zdravniški pregled po programu za gasilca</w:t>
      </w:r>
      <w:r w:rsidR="00A35044">
        <w:t xml:space="preserve">, kjer mora </w:t>
      </w:r>
      <w:r w:rsidRPr="003C37CB">
        <w:t>pridobiti zdravniško spričevalo o izpolnjevanju posebnih zdravstvenih zahtev za navedeno delovno mesto.</w:t>
      </w:r>
    </w:p>
    <w:p w14:paraId="398E63F7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0F16EEAF" w14:textId="08E7A415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Izbirni postopek se zaključi s prejemom zadnjega zdravniškega spričevala kandidata, ki je vključen v izbirni postopek in je predviden za izbiro. Kandidati bodo o izbiri pisno obveščeni v osmih dneh po zaključku izbirnega postopka.</w:t>
      </w:r>
    </w:p>
    <w:p w14:paraId="77F90C86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</w:p>
    <w:p w14:paraId="7DCF5D21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4. ZAPOSLITEV IN USPOSABLJANJE</w:t>
      </w:r>
    </w:p>
    <w:p w14:paraId="1734A59D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Z izbranim kandidatom bo zaradi strokovnega usposabljanja v Gasilski šoli v Izobraževalnem centru za zaščito in reševanje Ig sklenjeno delovno razmerje za določen čas 12 mesecev z možnostjo podaljšanja pogodbe o zaposlitvi za nedoločen čas, v skladu z veljavnimi predpisi in potrebami delodajalca.</w:t>
      </w:r>
    </w:p>
    <w:p w14:paraId="643DD816" w14:textId="77777777" w:rsidR="003C37CB" w:rsidRDefault="003C37CB" w:rsidP="003C37CB">
      <w:pPr>
        <w:pStyle w:val="Telobesedila"/>
        <w:tabs>
          <w:tab w:val="left" w:pos="8190"/>
        </w:tabs>
        <w:jc w:val="both"/>
      </w:pPr>
    </w:p>
    <w:p w14:paraId="0BC972B6" w14:textId="28627561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5. DELOVNE NALOGE</w:t>
      </w:r>
    </w:p>
    <w:p w14:paraId="4A425B0D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usposabljanje za opravljanje nalog poklicnega gasilca;</w:t>
      </w:r>
    </w:p>
    <w:p w14:paraId="6EABDEA2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sodelovanje na gasilskih intervencijah z namenom spoznavanja operativnega dela gasilcev;</w:t>
      </w:r>
    </w:p>
    <w:p w14:paraId="5288CFAE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usposabljanje za opravljanje enostavnih del s področja protipožarne preventive;</w:t>
      </w:r>
    </w:p>
    <w:p w14:paraId="65943687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seznanjanje s funkcijami, nalogami in načinom delovanja gasilske enote ob požarih, naravnih in drugih nesrečah, izrednih razmerah in v vojni;</w:t>
      </w:r>
    </w:p>
    <w:p w14:paraId="01FCBD9A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usposabljanje za delo z gasilsko tehniko;</w:t>
      </w:r>
    </w:p>
    <w:p w14:paraId="58026747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opravljanje posameznih nalog gasilca pod nadzorom;</w:t>
      </w:r>
    </w:p>
    <w:p w14:paraId="6F4100AF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pridobivanje kondicijske sposobnosti za uspešno opravljanje nalog;</w:t>
      </w:r>
    </w:p>
    <w:p w14:paraId="2BC42E04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izvajanje varnostnih in samozaščitnih ukrepov ter ukrepov iz varstva pri delu;</w:t>
      </w:r>
    </w:p>
    <w:p w14:paraId="20260D6C" w14:textId="77777777" w:rsidR="003C37CB" w:rsidRP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opravljanje nalog osnovnega poklica pri vzdrževanju naprav, opreme, objektov gasilskega doma in okolice;</w:t>
      </w:r>
    </w:p>
    <w:p w14:paraId="6EDDA406" w14:textId="77777777" w:rsidR="003C37CB" w:rsidRDefault="003C37CB" w:rsidP="003C37CB">
      <w:pPr>
        <w:pStyle w:val="Telobesedila"/>
        <w:numPr>
          <w:ilvl w:val="0"/>
          <w:numId w:val="17"/>
        </w:numPr>
        <w:tabs>
          <w:tab w:val="left" w:pos="8190"/>
        </w:tabs>
        <w:jc w:val="both"/>
      </w:pPr>
      <w:r w:rsidRPr="003C37CB">
        <w:t>opravljanje drugih del po nalogu nadrejenega.</w:t>
      </w:r>
    </w:p>
    <w:p w14:paraId="4E4B0147" w14:textId="77777777" w:rsidR="003C37CB" w:rsidRPr="003C37CB" w:rsidRDefault="003C37CB" w:rsidP="003C37CB">
      <w:pPr>
        <w:pStyle w:val="Telobesedila"/>
        <w:tabs>
          <w:tab w:val="left" w:pos="8190"/>
        </w:tabs>
        <w:ind w:left="720"/>
        <w:jc w:val="both"/>
      </w:pPr>
    </w:p>
    <w:p w14:paraId="47EA786F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6. DELOVNI ČAS</w:t>
      </w:r>
    </w:p>
    <w:p w14:paraId="0DCBAF6A" w14:textId="77777777" w:rsidR="00083742" w:rsidRDefault="003C37CB" w:rsidP="003C37CB">
      <w:pPr>
        <w:pStyle w:val="Telobesedila"/>
        <w:tabs>
          <w:tab w:val="left" w:pos="8190"/>
        </w:tabs>
        <w:jc w:val="both"/>
      </w:pPr>
      <w:r w:rsidRPr="003C37CB">
        <w:t xml:space="preserve">Delo poteka v turnusu. </w:t>
      </w:r>
    </w:p>
    <w:p w14:paraId="7BBA9BB8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091B16B7" w14:textId="5A153C64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Delovni čas se organizira v skladu z veljavnimi predpisi, kolektivno pogodbo in internimi akti Poklicne gasilske enote Celje. Pri delu v turnusu se delo opravlja v dnevnih in nočnih izmenah.</w:t>
      </w:r>
    </w:p>
    <w:p w14:paraId="070A4875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</w:p>
    <w:p w14:paraId="6F431C88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lastRenderedPageBreak/>
        <w:t>7. PLAČA IN DODATKI</w:t>
      </w:r>
    </w:p>
    <w:p w14:paraId="7CAA7421" w14:textId="77777777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Plača in druge pravice iz delovnega razmerja se določijo v skladu z veljavnimi predpisi, kolektivnimi pogodbami, plačnim sistemom za javni sektor ter akti Poklicne gasilske enote Celje.</w:t>
      </w:r>
    </w:p>
    <w:p w14:paraId="0E850D0B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63B3636F" w14:textId="7F23D3DA" w:rsidR="00A35044" w:rsidRPr="00A35044" w:rsidRDefault="00A35044" w:rsidP="003C37CB">
      <w:pPr>
        <w:pStyle w:val="Telobesedila"/>
        <w:tabs>
          <w:tab w:val="left" w:pos="8190"/>
        </w:tabs>
        <w:jc w:val="both"/>
      </w:pPr>
      <w:r w:rsidRPr="00A35044">
        <w:t xml:space="preserve">Osnovna </w:t>
      </w:r>
      <w:r w:rsidRPr="00A35044">
        <w:t xml:space="preserve">začetna </w:t>
      </w:r>
      <w:r w:rsidRPr="00A35044">
        <w:t>plača je 1.466,69 EUR bruto, izhodiščni plačni razred delovnega mesta je 6</w:t>
      </w:r>
      <w:r w:rsidRPr="00A35044">
        <w:t>.</w:t>
      </w:r>
    </w:p>
    <w:p w14:paraId="5F7B024B" w14:textId="77777777" w:rsidR="00A35044" w:rsidRDefault="00A35044" w:rsidP="003C37CB">
      <w:pPr>
        <w:pStyle w:val="Telobesedila"/>
        <w:tabs>
          <w:tab w:val="left" w:pos="8190"/>
        </w:tabs>
        <w:jc w:val="both"/>
      </w:pPr>
      <w:r w:rsidRPr="00A35044">
        <w:t>Tarifni razred je V.</w:t>
      </w:r>
    </w:p>
    <w:p w14:paraId="63C9A711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32361764" w14:textId="3B985ED6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 xml:space="preserve">Glede na razporeditev delovnega časa in dejansko opravljeno delo je kandidat lahko upravičen do dodatkov, ki pripadajo za izmensko oziroma </w:t>
      </w:r>
      <w:proofErr w:type="spellStart"/>
      <w:r w:rsidRPr="003C37CB">
        <w:t>turnusno</w:t>
      </w:r>
      <w:proofErr w:type="spellEnd"/>
      <w:r w:rsidRPr="003C37CB">
        <w:t xml:space="preserve"> delo, delo ponoči, delo v nedeljo, delo na dela prost dan, delo preko polnega delovnega časa ter drugih dodatkov v skladu z veljavnimi predpisi.</w:t>
      </w:r>
    </w:p>
    <w:p w14:paraId="49B71402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</w:p>
    <w:p w14:paraId="602C257A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8. PRIJAVA NA RAZPIS</w:t>
      </w:r>
    </w:p>
    <w:p w14:paraId="18A6A478" w14:textId="1F66B8F3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Kandidati naj pisno prijavo z dokazili o izpolnjevanju zahtevanih pogojev, življenjepisom ter Izjavo o soglasju za zbiranje in obdelavo osebnih podatkov in Izjavo o soglasju za preizkus prisotnosti alkohola, drog ali drugih prepovedanih substanc pošljejo v osmih dneh od objave razpisa v zaprti kuverti s pripisom »Razpis za delovno mesto Kandidat za gasilca</w:t>
      </w:r>
      <w:r w:rsidR="00A35044">
        <w:t xml:space="preserve"> </w:t>
      </w:r>
      <w:r w:rsidR="00083742">
        <w:t>(</w:t>
      </w:r>
      <w:r w:rsidR="00A35044">
        <w:t>M/Ž</w:t>
      </w:r>
      <w:r w:rsidR="00083742">
        <w:t>)</w:t>
      </w:r>
      <w:r w:rsidRPr="003C37CB">
        <w:t>« na naslov:</w:t>
      </w:r>
    </w:p>
    <w:p w14:paraId="4C005FB1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POKLICNA GASILSKA ENOTA CELJE</w:t>
      </w:r>
      <w:r w:rsidRPr="003C37CB">
        <w:br/>
        <w:t>Dečkova cesta 36</w:t>
      </w:r>
      <w:r w:rsidRPr="003C37CB">
        <w:br/>
        <w:t>3000 Celje</w:t>
      </w:r>
    </w:p>
    <w:p w14:paraId="4563E9CF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Obrazca izjav sta kandidatom na voljo na spletni strani Poklicne gasilske enote Celje.</w:t>
      </w:r>
    </w:p>
    <w:p w14:paraId="250D823E" w14:textId="77777777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Nepravočasne ali nepopolne prijave se obravnavajo v skladu z veljavnimi predpisi in internimi pravili delodajalca.</w:t>
      </w:r>
    </w:p>
    <w:p w14:paraId="5A01837C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</w:p>
    <w:p w14:paraId="124A4869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9. ROK ZA PRIJAVO</w:t>
      </w:r>
    </w:p>
    <w:p w14:paraId="25A0E977" w14:textId="524951B6" w:rsidR="003C37CB" w:rsidRDefault="003C37CB" w:rsidP="003C37CB">
      <w:pPr>
        <w:pStyle w:val="Telobesedila"/>
        <w:tabs>
          <w:tab w:val="left" w:pos="8190"/>
        </w:tabs>
        <w:jc w:val="both"/>
        <w:rPr>
          <w:lang w:val="en-US"/>
        </w:rPr>
      </w:pPr>
      <w:r w:rsidRPr="003C37CB">
        <w:t xml:space="preserve">Rok za prijavo je osem dni od objave razpisa. </w:t>
      </w:r>
      <w:r w:rsidR="00A35044" w:rsidRPr="00A35044">
        <w:t>Za pravočasno se šteje prijava, ki je najkasneje zadnji dan roka oddana na pošto oziroma osebno vložena pri delodajalcu</w:t>
      </w:r>
      <w:r w:rsidR="00A35044" w:rsidRPr="00A35044">
        <w:rPr>
          <w:lang w:val="en-US"/>
        </w:rPr>
        <w:t>.</w:t>
      </w:r>
    </w:p>
    <w:p w14:paraId="0B6EE30E" w14:textId="77777777" w:rsidR="00083742" w:rsidRPr="003C37CB" w:rsidRDefault="00083742" w:rsidP="003C37CB">
      <w:pPr>
        <w:pStyle w:val="Telobesedila"/>
        <w:tabs>
          <w:tab w:val="left" w:pos="8190"/>
        </w:tabs>
        <w:jc w:val="both"/>
      </w:pPr>
    </w:p>
    <w:p w14:paraId="1BAF1AEE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10. KONTAKT</w:t>
      </w:r>
    </w:p>
    <w:p w14:paraId="27A8F002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Kontaktna oseba za morebitne dodatne informacije:</w:t>
      </w:r>
    </w:p>
    <w:p w14:paraId="170C4483" w14:textId="693BFE8F" w:rsid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Sabina Šelekar</w:t>
      </w:r>
      <w:r w:rsidRPr="003C37CB">
        <w:br/>
        <w:t>Poklicna gasilska enota Celje</w:t>
      </w:r>
      <w:r w:rsidRPr="003C37CB">
        <w:br/>
        <w:t>E-mail: info@pge-celje.si</w:t>
      </w:r>
      <w:r w:rsidRPr="003C37CB">
        <w:br/>
        <w:t>Tel.: 03 428 09 0</w:t>
      </w:r>
      <w:r w:rsidR="00083742">
        <w:t>3</w:t>
      </w:r>
    </w:p>
    <w:p w14:paraId="598279AD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1F3594C5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3C7D7AA6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358FE06E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33BD22AF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6213EBB3" w14:textId="77777777" w:rsidR="00083742" w:rsidRDefault="00083742" w:rsidP="003C37CB">
      <w:pPr>
        <w:pStyle w:val="Telobesedila"/>
        <w:tabs>
          <w:tab w:val="left" w:pos="8190"/>
        </w:tabs>
        <w:jc w:val="both"/>
      </w:pPr>
    </w:p>
    <w:p w14:paraId="31180D63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</w:p>
    <w:p w14:paraId="4CAD0984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lastRenderedPageBreak/>
        <w:t>11. VARSTVO OSEBNIH PODATKOV</w:t>
      </w:r>
    </w:p>
    <w:p w14:paraId="2552E213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Osebni podatki kandidatov se bodo obdelovali za namen izvedbe postopka zaposlitve v skladu z veljavnimi predpisi s področja varstva osebnih podatkov in delovnih razmerij ter na podlagi podanih soglasij oziroma druge ustrezne pravne podlage.</w:t>
      </w:r>
    </w:p>
    <w:p w14:paraId="77B7B390" w14:textId="77777777" w:rsidR="003C37CB" w:rsidRPr="003C37CB" w:rsidRDefault="003C37CB" w:rsidP="003C37CB">
      <w:pPr>
        <w:pStyle w:val="Telobesedila"/>
        <w:tabs>
          <w:tab w:val="left" w:pos="8190"/>
        </w:tabs>
        <w:jc w:val="both"/>
      </w:pPr>
      <w:r w:rsidRPr="003C37CB">
        <w:t>Opomba: Uporabljeni izrazi, zapisani v slovnični obliki moškega spola, so uporabljeni kot nevtralni za moške in ženske.</w:t>
      </w:r>
    </w:p>
    <w:p w14:paraId="7A420A9F" w14:textId="77777777" w:rsidR="00083742" w:rsidRDefault="00083742" w:rsidP="003C37CB">
      <w:pPr>
        <w:pStyle w:val="Telobesedila"/>
        <w:tabs>
          <w:tab w:val="left" w:pos="8190"/>
        </w:tabs>
        <w:jc w:val="center"/>
      </w:pPr>
    </w:p>
    <w:p w14:paraId="052A8A50" w14:textId="3DA190F0" w:rsidR="003C37CB" w:rsidRDefault="003C37CB" w:rsidP="003C37CB">
      <w:pPr>
        <w:pStyle w:val="Telobesedila"/>
        <w:tabs>
          <w:tab w:val="left" w:pos="8190"/>
        </w:tabs>
        <w:jc w:val="center"/>
      </w:pPr>
      <w:r>
        <w:t xml:space="preserve">                       </w:t>
      </w:r>
    </w:p>
    <w:p w14:paraId="5D709226" w14:textId="6F1CDD04" w:rsidR="003C37CB" w:rsidRPr="003C37CB" w:rsidRDefault="003C37CB" w:rsidP="003C37CB">
      <w:pPr>
        <w:pStyle w:val="Telobesedila"/>
        <w:tabs>
          <w:tab w:val="left" w:pos="8190"/>
        </w:tabs>
        <w:jc w:val="center"/>
      </w:pPr>
      <w:r>
        <w:t xml:space="preserve">                                                                                                 </w:t>
      </w:r>
      <w:r w:rsidRPr="003C37CB">
        <w:t>Boris ŽNIDARKO</w:t>
      </w:r>
      <w:r w:rsidRPr="003C37CB">
        <w:br/>
      </w:r>
      <w:r>
        <w:t xml:space="preserve">                                                                                             </w:t>
      </w:r>
      <w:r w:rsidR="008002A0">
        <w:t xml:space="preserve"> </w:t>
      </w:r>
      <w:r>
        <w:t xml:space="preserve">  d</w:t>
      </w:r>
      <w:r w:rsidRPr="003C37CB">
        <w:t>irektor - poveljnik</w:t>
      </w:r>
    </w:p>
    <w:p w14:paraId="3F7898BB" w14:textId="77777777" w:rsidR="00B91D10" w:rsidRPr="00B91D10" w:rsidRDefault="00B91D10" w:rsidP="00B91D10">
      <w:pPr>
        <w:pStyle w:val="Telobesedila"/>
        <w:tabs>
          <w:tab w:val="left" w:pos="8190"/>
        </w:tabs>
        <w:jc w:val="both"/>
      </w:pPr>
    </w:p>
    <w:p w14:paraId="2F934947" w14:textId="664968DF" w:rsidR="007351CC" w:rsidRPr="00B05DC6" w:rsidRDefault="007351CC" w:rsidP="00B91D10">
      <w:pPr>
        <w:pStyle w:val="Telobesedila"/>
        <w:tabs>
          <w:tab w:val="left" w:pos="8190"/>
        </w:tabs>
        <w:spacing w:after="0"/>
        <w:jc w:val="both"/>
      </w:pPr>
    </w:p>
    <w:sectPr w:rsidR="007351CC" w:rsidRPr="00B05DC6" w:rsidSect="005B3271">
      <w:footerReference w:type="default" r:id="rId14"/>
      <w:pgSz w:w="11907" w:h="16840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34D6" w14:textId="77777777" w:rsidR="00151EEB" w:rsidRDefault="00151EEB" w:rsidP="00B91D10">
      <w:r>
        <w:separator/>
      </w:r>
    </w:p>
  </w:endnote>
  <w:endnote w:type="continuationSeparator" w:id="0">
    <w:p w14:paraId="7DB75BE7" w14:textId="77777777" w:rsidR="00151EEB" w:rsidRDefault="00151EEB" w:rsidP="00B9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1445258963"/>
      <w:docPartObj>
        <w:docPartGallery w:val="Page Numbers (Bottom of Page)"/>
        <w:docPartUnique/>
      </w:docPartObj>
    </w:sdtPr>
    <w:sdtEndPr/>
    <w:sdtContent>
      <w:p w14:paraId="07F35052" w14:textId="5B74CE10" w:rsidR="00B91D10" w:rsidRPr="00B91D10" w:rsidRDefault="00B91D10">
        <w:pPr>
          <w:pStyle w:val="Noga"/>
          <w:jc w:val="right"/>
          <w:rPr>
            <w:sz w:val="22"/>
            <w:szCs w:val="22"/>
          </w:rPr>
        </w:pPr>
        <w:r w:rsidRPr="00B91D10">
          <w:rPr>
            <w:sz w:val="22"/>
            <w:szCs w:val="22"/>
          </w:rPr>
          <w:fldChar w:fldCharType="begin"/>
        </w:r>
        <w:r w:rsidRPr="00B91D10">
          <w:rPr>
            <w:sz w:val="22"/>
            <w:szCs w:val="22"/>
          </w:rPr>
          <w:instrText>PAGE   \* MERGEFORMAT</w:instrText>
        </w:r>
        <w:r w:rsidRPr="00B91D10">
          <w:rPr>
            <w:sz w:val="22"/>
            <w:szCs w:val="22"/>
          </w:rPr>
          <w:fldChar w:fldCharType="separate"/>
        </w:r>
        <w:r w:rsidRPr="00B91D10">
          <w:rPr>
            <w:sz w:val="22"/>
            <w:szCs w:val="22"/>
            <w:lang w:val="sl-SI"/>
          </w:rPr>
          <w:t>2</w:t>
        </w:r>
        <w:r w:rsidRPr="00B91D10">
          <w:rPr>
            <w:sz w:val="22"/>
            <w:szCs w:val="22"/>
          </w:rPr>
          <w:fldChar w:fldCharType="end"/>
        </w:r>
      </w:p>
    </w:sdtContent>
  </w:sdt>
  <w:p w14:paraId="6E9F689C" w14:textId="77777777" w:rsidR="00B91D10" w:rsidRDefault="00B91D1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3AABB" w14:textId="77777777" w:rsidR="00151EEB" w:rsidRDefault="00151EEB" w:rsidP="00B91D10">
      <w:r>
        <w:separator/>
      </w:r>
    </w:p>
  </w:footnote>
  <w:footnote w:type="continuationSeparator" w:id="0">
    <w:p w14:paraId="652F8EC6" w14:textId="77777777" w:rsidR="00151EEB" w:rsidRDefault="00151EEB" w:rsidP="00B91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6"/>
    <w:multiLevelType w:val="hybridMultilevel"/>
    <w:tmpl w:val="A448CECC"/>
    <w:lvl w:ilvl="0" w:tplc="C26659FC">
      <w:start w:val="300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425F"/>
    <w:multiLevelType w:val="hybridMultilevel"/>
    <w:tmpl w:val="380ED318"/>
    <w:lvl w:ilvl="0" w:tplc="D848FC28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612B0"/>
    <w:multiLevelType w:val="hybridMultilevel"/>
    <w:tmpl w:val="33B40A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441217"/>
    <w:multiLevelType w:val="hybridMultilevel"/>
    <w:tmpl w:val="1A8CE116"/>
    <w:lvl w:ilvl="0" w:tplc="13D2A8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5326F"/>
    <w:multiLevelType w:val="hybridMultilevel"/>
    <w:tmpl w:val="4314B9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178DB"/>
    <w:multiLevelType w:val="hybridMultilevel"/>
    <w:tmpl w:val="76FE8B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26391"/>
    <w:multiLevelType w:val="multilevel"/>
    <w:tmpl w:val="120E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430D59"/>
    <w:multiLevelType w:val="hybridMultilevel"/>
    <w:tmpl w:val="2B98AA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51F87"/>
    <w:multiLevelType w:val="hybridMultilevel"/>
    <w:tmpl w:val="CFEAFEAA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33138"/>
    <w:multiLevelType w:val="multilevel"/>
    <w:tmpl w:val="CF8A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37170E"/>
    <w:multiLevelType w:val="hybridMultilevel"/>
    <w:tmpl w:val="7F627674"/>
    <w:lvl w:ilvl="0" w:tplc="85DE0E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2F34E0"/>
    <w:multiLevelType w:val="hybridMultilevel"/>
    <w:tmpl w:val="3692E24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244EBF"/>
    <w:multiLevelType w:val="hybridMultilevel"/>
    <w:tmpl w:val="783AB8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62381"/>
    <w:multiLevelType w:val="hybridMultilevel"/>
    <w:tmpl w:val="8966AFEC"/>
    <w:lvl w:ilvl="0" w:tplc="A58EE9B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C73174"/>
    <w:multiLevelType w:val="hybridMultilevel"/>
    <w:tmpl w:val="5B02DD44"/>
    <w:lvl w:ilvl="0" w:tplc="0366B5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F33CE"/>
    <w:multiLevelType w:val="hybridMultilevel"/>
    <w:tmpl w:val="8E583FD2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B5B7C"/>
    <w:multiLevelType w:val="hybridMultilevel"/>
    <w:tmpl w:val="AA8E9A70"/>
    <w:lvl w:ilvl="0" w:tplc="D0D62F7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575515">
    <w:abstractNumId w:val="2"/>
  </w:num>
  <w:num w:numId="2" w16cid:durableId="1192114619">
    <w:abstractNumId w:val="3"/>
  </w:num>
  <w:num w:numId="3" w16cid:durableId="1619602876">
    <w:abstractNumId w:val="10"/>
  </w:num>
  <w:num w:numId="4" w16cid:durableId="1989170690">
    <w:abstractNumId w:val="11"/>
  </w:num>
  <w:num w:numId="5" w16cid:durableId="932515770">
    <w:abstractNumId w:val="14"/>
  </w:num>
  <w:num w:numId="6" w16cid:durableId="1304189751">
    <w:abstractNumId w:val="15"/>
  </w:num>
  <w:num w:numId="7" w16cid:durableId="687557799">
    <w:abstractNumId w:val="8"/>
  </w:num>
  <w:num w:numId="8" w16cid:durableId="368258344">
    <w:abstractNumId w:val="0"/>
  </w:num>
  <w:num w:numId="9" w16cid:durableId="447822910">
    <w:abstractNumId w:val="1"/>
  </w:num>
  <w:num w:numId="10" w16cid:durableId="1939947169">
    <w:abstractNumId w:val="16"/>
  </w:num>
  <w:num w:numId="11" w16cid:durableId="1362362446">
    <w:abstractNumId w:val="9"/>
  </w:num>
  <w:num w:numId="12" w16cid:durableId="12022833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4343961">
    <w:abstractNumId w:val="6"/>
  </w:num>
  <w:num w:numId="14" w16cid:durableId="1502160226">
    <w:abstractNumId w:val="12"/>
  </w:num>
  <w:num w:numId="15" w16cid:durableId="1422875178">
    <w:abstractNumId w:val="5"/>
  </w:num>
  <w:num w:numId="16" w16cid:durableId="482310473">
    <w:abstractNumId w:val="7"/>
  </w:num>
  <w:num w:numId="17" w16cid:durableId="1912151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B4"/>
    <w:rsid w:val="000036A2"/>
    <w:rsid w:val="00011F6C"/>
    <w:rsid w:val="00081BCD"/>
    <w:rsid w:val="00083742"/>
    <w:rsid w:val="000A61BF"/>
    <w:rsid w:val="000F4D97"/>
    <w:rsid w:val="000F5CC9"/>
    <w:rsid w:val="001302C7"/>
    <w:rsid w:val="00134222"/>
    <w:rsid w:val="00141ACF"/>
    <w:rsid w:val="00151EEB"/>
    <w:rsid w:val="00183E60"/>
    <w:rsid w:val="001854FF"/>
    <w:rsid w:val="001E63AE"/>
    <w:rsid w:val="001F2221"/>
    <w:rsid w:val="0022657E"/>
    <w:rsid w:val="002913DA"/>
    <w:rsid w:val="00295BD3"/>
    <w:rsid w:val="003067BC"/>
    <w:rsid w:val="0032362E"/>
    <w:rsid w:val="0037550B"/>
    <w:rsid w:val="0038560A"/>
    <w:rsid w:val="00396CC5"/>
    <w:rsid w:val="003C37CB"/>
    <w:rsid w:val="003C599B"/>
    <w:rsid w:val="003F1BC8"/>
    <w:rsid w:val="004B4F47"/>
    <w:rsid w:val="004E4A91"/>
    <w:rsid w:val="004F6BBC"/>
    <w:rsid w:val="005333B0"/>
    <w:rsid w:val="00536947"/>
    <w:rsid w:val="00544EF6"/>
    <w:rsid w:val="00555B38"/>
    <w:rsid w:val="005B3271"/>
    <w:rsid w:val="005D27C6"/>
    <w:rsid w:val="005D7C31"/>
    <w:rsid w:val="005E28D7"/>
    <w:rsid w:val="005E6D52"/>
    <w:rsid w:val="0064685E"/>
    <w:rsid w:val="0065418B"/>
    <w:rsid w:val="00682481"/>
    <w:rsid w:val="006930E6"/>
    <w:rsid w:val="0069454E"/>
    <w:rsid w:val="00726B82"/>
    <w:rsid w:val="007351CC"/>
    <w:rsid w:val="007352D6"/>
    <w:rsid w:val="00753F6B"/>
    <w:rsid w:val="00767753"/>
    <w:rsid w:val="00785CB4"/>
    <w:rsid w:val="007C1582"/>
    <w:rsid w:val="007C5870"/>
    <w:rsid w:val="007D1431"/>
    <w:rsid w:val="007D32F1"/>
    <w:rsid w:val="008002A0"/>
    <w:rsid w:val="00840A6C"/>
    <w:rsid w:val="008615CF"/>
    <w:rsid w:val="00866E0D"/>
    <w:rsid w:val="00880347"/>
    <w:rsid w:val="00884D53"/>
    <w:rsid w:val="008B66DA"/>
    <w:rsid w:val="008D401A"/>
    <w:rsid w:val="008F3EEF"/>
    <w:rsid w:val="008F4B23"/>
    <w:rsid w:val="009216EC"/>
    <w:rsid w:val="009218B8"/>
    <w:rsid w:val="00937A84"/>
    <w:rsid w:val="0095418E"/>
    <w:rsid w:val="00996833"/>
    <w:rsid w:val="009A1C1D"/>
    <w:rsid w:val="009A276D"/>
    <w:rsid w:val="00A35044"/>
    <w:rsid w:val="00A54C99"/>
    <w:rsid w:val="00A61647"/>
    <w:rsid w:val="00A74A87"/>
    <w:rsid w:val="00A93ED0"/>
    <w:rsid w:val="00AB50A8"/>
    <w:rsid w:val="00AD1994"/>
    <w:rsid w:val="00AE2F43"/>
    <w:rsid w:val="00AE4761"/>
    <w:rsid w:val="00AE756B"/>
    <w:rsid w:val="00B02932"/>
    <w:rsid w:val="00B05DC6"/>
    <w:rsid w:val="00B8272E"/>
    <w:rsid w:val="00B85503"/>
    <w:rsid w:val="00B90245"/>
    <w:rsid w:val="00B91D10"/>
    <w:rsid w:val="00C81641"/>
    <w:rsid w:val="00CB027A"/>
    <w:rsid w:val="00CB0681"/>
    <w:rsid w:val="00CB237D"/>
    <w:rsid w:val="00CD3B68"/>
    <w:rsid w:val="00D53380"/>
    <w:rsid w:val="00D667AF"/>
    <w:rsid w:val="00D86D0D"/>
    <w:rsid w:val="00DC7753"/>
    <w:rsid w:val="00DD0C77"/>
    <w:rsid w:val="00DF0376"/>
    <w:rsid w:val="00E30F26"/>
    <w:rsid w:val="00E44704"/>
    <w:rsid w:val="00E51C95"/>
    <w:rsid w:val="00EF3784"/>
    <w:rsid w:val="00F151B5"/>
    <w:rsid w:val="00F35DB2"/>
    <w:rsid w:val="00F9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C07D9"/>
  <w15:docId w15:val="{7490AD85-2A94-4C81-A017-CF002F6F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44EF6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azalovsebine1">
    <w:name w:val="toc 1"/>
    <w:basedOn w:val="Navaden"/>
    <w:next w:val="Navaden"/>
    <w:semiHidden/>
    <w:rsid w:val="00544EF6"/>
    <w:pPr>
      <w:tabs>
        <w:tab w:val="right" w:leader="dot" w:pos="9355"/>
      </w:tabs>
    </w:pPr>
    <w:rPr>
      <w:b/>
      <w:i/>
      <w:lang w:val="en-GB"/>
    </w:rPr>
  </w:style>
  <w:style w:type="paragraph" w:styleId="Kazalovsebine2">
    <w:name w:val="toc 2"/>
    <w:basedOn w:val="Navaden"/>
    <w:next w:val="Navaden"/>
    <w:semiHidden/>
    <w:rsid w:val="00544EF6"/>
    <w:pPr>
      <w:tabs>
        <w:tab w:val="right" w:leader="dot" w:pos="9355"/>
      </w:tabs>
      <w:spacing w:before="20" w:after="20"/>
      <w:ind w:left="227"/>
    </w:pPr>
    <w:rPr>
      <w:b/>
      <w:i/>
      <w:sz w:val="20"/>
      <w:lang w:val="en-GB"/>
    </w:rPr>
  </w:style>
  <w:style w:type="character" w:styleId="Hiperpovezava">
    <w:name w:val="Hyperlink"/>
    <w:rsid w:val="00884D53"/>
    <w:rPr>
      <w:color w:val="0000FF"/>
      <w:u w:val="single"/>
    </w:rPr>
  </w:style>
  <w:style w:type="table" w:customStyle="1" w:styleId="Tabelamrea1">
    <w:name w:val="Tabela – mreža1"/>
    <w:basedOn w:val="Navadnatabela"/>
    <w:rsid w:val="007D32F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536947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nhideWhenUsed/>
    <w:rsid w:val="000F4D97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Arial Unicode MS"/>
      <w:kern w:val="2"/>
      <w:szCs w:val="24"/>
      <w:lang w:val="sl-SI"/>
    </w:rPr>
  </w:style>
  <w:style w:type="character" w:customStyle="1" w:styleId="TelobesedilaZnak">
    <w:name w:val="Telo besedila Znak"/>
    <w:link w:val="Telobesedila"/>
    <w:rsid w:val="000F4D97"/>
    <w:rPr>
      <w:rFonts w:eastAsia="Arial Unicode MS"/>
      <w:kern w:val="2"/>
      <w:sz w:val="24"/>
      <w:szCs w:val="24"/>
    </w:rPr>
  </w:style>
  <w:style w:type="character" w:styleId="Krepko">
    <w:name w:val="Strong"/>
    <w:qFormat/>
    <w:rsid w:val="000F4D97"/>
    <w:rPr>
      <w:b/>
      <w:bCs/>
    </w:rPr>
  </w:style>
  <w:style w:type="paragraph" w:styleId="Odstavekseznama">
    <w:name w:val="List Paragraph"/>
    <w:basedOn w:val="Navaden"/>
    <w:uiPriority w:val="34"/>
    <w:qFormat/>
    <w:rsid w:val="000A61B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05DC6"/>
    <w:rPr>
      <w:color w:val="605E5C"/>
      <w:shd w:val="clear" w:color="auto" w:fill="E1DFDD"/>
    </w:rPr>
  </w:style>
  <w:style w:type="character" w:styleId="Poudarek">
    <w:name w:val="Emphasis"/>
    <w:basedOn w:val="Privzetapisavaodstavka"/>
    <w:uiPriority w:val="20"/>
    <w:qFormat/>
    <w:rsid w:val="00B05DC6"/>
    <w:rPr>
      <w:i/>
      <w:iCs/>
    </w:rPr>
  </w:style>
  <w:style w:type="paragraph" w:styleId="Brezrazmikov">
    <w:name w:val="No Spacing"/>
    <w:uiPriority w:val="1"/>
    <w:qFormat/>
    <w:rsid w:val="00B91D10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Glava">
    <w:name w:val="header"/>
    <w:basedOn w:val="Navaden"/>
    <w:link w:val="GlavaZnak"/>
    <w:unhideWhenUsed/>
    <w:rsid w:val="00B91D1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B91D10"/>
    <w:rPr>
      <w:sz w:val="24"/>
      <w:lang w:val="en-US"/>
    </w:rPr>
  </w:style>
  <w:style w:type="paragraph" w:styleId="Noga">
    <w:name w:val="footer"/>
    <w:basedOn w:val="Navaden"/>
    <w:link w:val="NogaZnak"/>
    <w:uiPriority w:val="99"/>
    <w:unhideWhenUsed/>
    <w:rsid w:val="00B91D1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91D10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ge-celje.si/novice/kako-postati-poklicni-gasilec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pge-celje.s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lisv\Predloge\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8D9B142B2E5244AF8FE0475310F42A" ma:contentTypeVersion="12" ma:contentTypeDescription="Ustvari nov dokument." ma:contentTypeScope="" ma:versionID="c3c4bad3759dcbb4b506a56ec3ddf5cf">
  <xsd:schema xmlns:xsd="http://www.w3.org/2001/XMLSchema" xmlns:xs="http://www.w3.org/2001/XMLSchema" xmlns:p="http://schemas.microsoft.com/office/2006/metadata/properties" xmlns:ns2="81bf2d62-520d-410b-80b1-c0f1282f2fc1" xmlns:ns3="05b56dcc-6ec8-49c5-ab0c-2f419e576fb8" targetNamespace="http://schemas.microsoft.com/office/2006/metadata/properties" ma:root="true" ma:fieldsID="89181c15983d1618b22c7bc16787bb45" ns2:_="" ns3:_="">
    <xsd:import namespace="81bf2d62-520d-410b-80b1-c0f1282f2fc1"/>
    <xsd:import namespace="05b56dcc-6ec8-49c5-ab0c-2f419e576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f2d62-520d-410b-80b1-c0f1282f2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0d052c28-a2c6-4b9b-8839-a88ea6c68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6dcc-6ec8-49c5-ab0c-2f419e576f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3485d8-320c-4174-ab07-035ecb93af05}" ma:internalName="TaxCatchAll" ma:showField="CatchAllData" ma:web="05b56dcc-6ec8-49c5-ab0c-2f419e576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bf2d62-520d-410b-80b1-c0f1282f2fc1">
      <Terms xmlns="http://schemas.microsoft.com/office/infopath/2007/PartnerControls"/>
    </lcf76f155ced4ddcb4097134ff3c332f>
    <TaxCatchAll xmlns="05b56dcc-6ec8-49c5-ab0c-2f419e576fb8" xsi:nil="true"/>
  </documentManagement>
</p:properties>
</file>

<file path=customXml/itemProps1.xml><?xml version="1.0" encoding="utf-8"?>
<ds:datastoreItem xmlns:ds="http://schemas.openxmlformats.org/officeDocument/2006/customXml" ds:itemID="{8987DEEF-360C-48DD-B555-F66632BCBB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E298D5-C1C4-4858-AE0E-F79BD89B4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29908-70F7-482E-816A-5F5C70532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f2d62-520d-410b-80b1-c0f1282f2fc1"/>
    <ds:schemaRef ds:uri="05b56dcc-6ec8-49c5-ab0c-2f419e576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B4C3DF-DFF3-4D16-8B1B-07B4C858F80A}">
  <ds:schemaRefs>
    <ds:schemaRef ds:uri="http://schemas.microsoft.com/office/2006/metadata/properties"/>
    <ds:schemaRef ds:uri="http://schemas.microsoft.com/office/infopath/2007/PartnerControls"/>
    <ds:schemaRef ds:uri="81bf2d62-520d-410b-80b1-c0f1282f2fc1"/>
    <ds:schemaRef ds:uri="05b56dcc-6ec8-49c5-ab0c-2f419e576f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</Template>
  <TotalTime>149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PGE Celje</Company>
  <LinksUpToDate>false</LinksUpToDate>
  <CharactersWithSpaces>6439</CharactersWithSpaces>
  <SharedDoc>false</SharedDoc>
  <HLinks>
    <vt:vector size="6" baseType="variant">
      <vt:variant>
        <vt:i4>7209036</vt:i4>
      </vt:variant>
      <vt:variant>
        <vt:i4>0</vt:i4>
      </vt:variant>
      <vt:variant>
        <vt:i4>0</vt:i4>
      </vt:variant>
      <vt:variant>
        <vt:i4>5</vt:i4>
      </vt:variant>
      <vt:variant>
        <vt:lpwstr>mailto:pge@celje.si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flisv</dc:creator>
  <cp:lastModifiedBy>Sabina Šelekar</cp:lastModifiedBy>
  <cp:revision>9</cp:revision>
  <cp:lastPrinted>2025-09-23T06:59:00Z</cp:lastPrinted>
  <dcterms:created xsi:type="dcterms:W3CDTF">2023-10-12T07:17:00Z</dcterms:created>
  <dcterms:modified xsi:type="dcterms:W3CDTF">2026-09-10T11:37:00Z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0x010100F48D9B142B2E5244AF8FE0475310F42A</vt:lpwstr>
  </property>
  <property fmtid="{D5CDD505-2E9C-101B-9397-08002B2CF9AE}" pid="3" name="Order">
    <vt:r8>19153800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