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424"/>
        <w:gridCol w:w="8607"/>
      </w:tblGrid>
      <w:tr w:rsidR="00785CB4" w:rsidRPr="009A276D" w14:paraId="3AF60A3B" w14:textId="77777777" w:rsidTr="00AE4761">
        <w:trPr>
          <w:trHeight w:val="1417"/>
        </w:trPr>
        <w:tc>
          <w:tcPr>
            <w:tcW w:w="1424" w:type="dxa"/>
          </w:tcPr>
          <w:p w14:paraId="5E6D2A6D" w14:textId="77777777" w:rsidR="00785CB4" w:rsidRPr="009A276D" w:rsidRDefault="005E6D52">
            <w:pPr>
              <w:rPr>
                <w:szCs w:val="24"/>
                <w:lang w:val="sl-SI"/>
              </w:rPr>
            </w:pPr>
            <w:r w:rsidRPr="009A276D">
              <w:rPr>
                <w:noProof/>
                <w:szCs w:val="24"/>
                <w:lang w:val="sl-SI"/>
              </w:rPr>
              <w:drawing>
                <wp:inline distT="0" distB="0" distL="0" distR="0" wp14:anchorId="406F082D" wp14:editId="7E9988F3">
                  <wp:extent cx="657226" cy="876300"/>
                  <wp:effectExtent l="19050" t="0" r="9524" b="0"/>
                  <wp:docPr id="1" name="Slika 1" descr="logo_m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m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6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7" w:type="dxa"/>
          </w:tcPr>
          <w:p w14:paraId="1D0189CA" w14:textId="77777777" w:rsidR="00785CB4" w:rsidRPr="009A276D" w:rsidRDefault="00785CB4" w:rsidP="00785CB4">
            <w:pPr>
              <w:tabs>
                <w:tab w:val="left" w:pos="2552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>POKLICNA GASILSKA</w:t>
            </w:r>
          </w:p>
          <w:p w14:paraId="5F0FDD54" w14:textId="77777777" w:rsidR="00785CB4" w:rsidRPr="009A276D" w:rsidRDefault="00785CB4" w:rsidP="00785CB4">
            <w:pPr>
              <w:tabs>
                <w:tab w:val="left" w:pos="2552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>ENOTA CELJE</w:t>
            </w:r>
            <w:r w:rsidR="00767753" w:rsidRPr="009A276D">
              <w:rPr>
                <w:szCs w:val="24"/>
                <w:lang w:val="sl-SI"/>
              </w:rPr>
              <w:t xml:space="preserve">                              </w:t>
            </w:r>
            <w:r w:rsidR="00AE756B" w:rsidRPr="009A276D">
              <w:rPr>
                <w:szCs w:val="24"/>
                <w:lang w:val="sl-SI"/>
              </w:rPr>
              <w:t xml:space="preserve">     </w:t>
            </w:r>
          </w:p>
          <w:p w14:paraId="7EAABC46" w14:textId="77777777" w:rsidR="00DF0376" w:rsidRPr="009A276D" w:rsidRDefault="00785CB4">
            <w:pPr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>Celje, Dečkova 36</w:t>
            </w:r>
            <w:r w:rsidR="00767753" w:rsidRPr="009A276D">
              <w:rPr>
                <w:szCs w:val="24"/>
                <w:lang w:val="sl-SI"/>
              </w:rPr>
              <w:t xml:space="preserve">                               </w:t>
            </w:r>
            <w:r w:rsidR="00AE756B" w:rsidRPr="009A276D">
              <w:rPr>
                <w:szCs w:val="24"/>
                <w:lang w:val="sl-SI"/>
              </w:rPr>
              <w:t xml:space="preserve">    </w:t>
            </w:r>
            <w:r w:rsidR="00767753" w:rsidRPr="009A276D">
              <w:rPr>
                <w:szCs w:val="24"/>
                <w:lang w:val="sl-SI"/>
              </w:rPr>
              <w:t xml:space="preserve"> </w:t>
            </w:r>
            <w:r w:rsidR="00AE756B" w:rsidRPr="009A276D">
              <w:rPr>
                <w:szCs w:val="24"/>
                <w:lang w:val="sl-SI"/>
              </w:rPr>
              <w:t xml:space="preserve"> </w:t>
            </w:r>
            <w:r w:rsidR="00767753" w:rsidRPr="009A276D">
              <w:rPr>
                <w:szCs w:val="24"/>
                <w:lang w:val="sl-SI"/>
              </w:rPr>
              <w:t xml:space="preserve"> </w:t>
            </w:r>
          </w:p>
          <w:p w14:paraId="7705C4AF" w14:textId="28161F20" w:rsidR="00AE756B" w:rsidRPr="009A276D" w:rsidRDefault="00785CB4" w:rsidP="00A61647">
            <w:pPr>
              <w:tabs>
                <w:tab w:val="left" w:pos="5820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 xml:space="preserve">Tel.: 03 428 09 00  </w:t>
            </w:r>
            <w:r w:rsidR="00A61647">
              <w:rPr>
                <w:szCs w:val="24"/>
                <w:lang w:val="sl-SI"/>
              </w:rPr>
              <w:tab/>
            </w:r>
          </w:p>
          <w:p w14:paraId="33576623" w14:textId="436F838A" w:rsidR="00785CB4" w:rsidRPr="009A276D" w:rsidRDefault="00785CB4" w:rsidP="00A61647">
            <w:pPr>
              <w:tabs>
                <w:tab w:val="left" w:pos="5820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 xml:space="preserve">E-mail: </w:t>
            </w:r>
            <w:hyperlink r:id="rId9" w:history="1">
              <w:r w:rsidR="00B05DC6" w:rsidRPr="009C6EDD">
                <w:rPr>
                  <w:rStyle w:val="Hiperpovezava"/>
                  <w:szCs w:val="24"/>
                  <w:lang w:val="sl-SI"/>
                </w:rPr>
                <w:t>info@pge-celje.si</w:t>
              </w:r>
            </w:hyperlink>
            <w:r w:rsidR="00AE756B" w:rsidRPr="009A276D">
              <w:rPr>
                <w:szCs w:val="24"/>
                <w:lang w:val="sl-SI"/>
              </w:rPr>
              <w:t xml:space="preserve"> </w:t>
            </w:r>
            <w:r w:rsidR="00A61647">
              <w:rPr>
                <w:szCs w:val="24"/>
                <w:lang w:val="sl-SI"/>
              </w:rPr>
              <w:tab/>
            </w:r>
          </w:p>
        </w:tc>
      </w:tr>
    </w:tbl>
    <w:p w14:paraId="0BF35825" w14:textId="77777777" w:rsidR="00767753" w:rsidRPr="009A276D" w:rsidRDefault="00767753" w:rsidP="008B66DA">
      <w:pPr>
        <w:jc w:val="both"/>
        <w:rPr>
          <w:szCs w:val="24"/>
          <w:lang w:val="sl-SI"/>
        </w:rPr>
      </w:pPr>
      <w:r w:rsidRPr="009A276D">
        <w:rPr>
          <w:szCs w:val="24"/>
          <w:lang w:val="sl-SI"/>
        </w:rPr>
        <w:t xml:space="preserve">                                                                                                                          </w:t>
      </w:r>
    </w:p>
    <w:p w14:paraId="11894DB3" w14:textId="77777777" w:rsidR="005E6D52" w:rsidRDefault="00767753" w:rsidP="005E6D52">
      <w:pPr>
        <w:jc w:val="both"/>
        <w:rPr>
          <w:szCs w:val="24"/>
          <w:lang w:val="sl-SI"/>
        </w:rPr>
      </w:pPr>
      <w:r w:rsidRPr="009A276D">
        <w:rPr>
          <w:szCs w:val="24"/>
          <w:lang w:val="sl-SI"/>
        </w:rPr>
        <w:t xml:space="preserve">    </w:t>
      </w:r>
    </w:p>
    <w:p w14:paraId="46848931" w14:textId="77777777" w:rsidR="008F0200" w:rsidRDefault="008F0200" w:rsidP="008F0200">
      <w:pPr>
        <w:rPr>
          <w:rFonts w:cstheme="minorHAnsi"/>
          <w:szCs w:val="24"/>
        </w:rPr>
      </w:pPr>
    </w:p>
    <w:p w14:paraId="32F543F6" w14:textId="13C6A3BF" w:rsidR="008F0200" w:rsidRPr="008F0200" w:rsidRDefault="008F0200" w:rsidP="008F0200">
      <w:pPr>
        <w:rPr>
          <w:rFonts w:cstheme="minorHAnsi"/>
          <w:b/>
          <w:bCs/>
          <w:szCs w:val="24"/>
          <w:u w:val="single"/>
        </w:rPr>
      </w:pPr>
      <w:r w:rsidRPr="008F0200">
        <w:rPr>
          <w:rFonts w:cstheme="minorHAnsi"/>
          <w:b/>
          <w:bCs/>
          <w:szCs w:val="24"/>
          <w:u w:val="single"/>
        </w:rPr>
        <w:t xml:space="preserve">PRILOGA 2 </w:t>
      </w:r>
    </w:p>
    <w:p w14:paraId="063D1315" w14:textId="77777777" w:rsidR="008F0200" w:rsidRDefault="008F0200" w:rsidP="008F0200">
      <w:pPr>
        <w:jc w:val="center"/>
        <w:rPr>
          <w:rFonts w:cstheme="minorHAnsi"/>
          <w:szCs w:val="24"/>
        </w:rPr>
      </w:pPr>
    </w:p>
    <w:p w14:paraId="416E66EE" w14:textId="77777777" w:rsidR="008F0200" w:rsidRPr="00FF77F9" w:rsidRDefault="008F0200" w:rsidP="008F0200">
      <w:pPr>
        <w:jc w:val="center"/>
        <w:rPr>
          <w:rFonts w:cstheme="minorHAnsi"/>
          <w:szCs w:val="24"/>
        </w:rPr>
      </w:pPr>
    </w:p>
    <w:p w14:paraId="7011B084" w14:textId="77777777" w:rsidR="008F0200" w:rsidRPr="00FB0DDA" w:rsidRDefault="008F0200" w:rsidP="008F0200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SOGLASJE </w:t>
      </w:r>
      <w:r w:rsidRPr="00FB0DDA">
        <w:rPr>
          <w:rFonts w:cstheme="minorHAnsi"/>
          <w:b/>
          <w:szCs w:val="24"/>
        </w:rPr>
        <w:t>ZA PREIZKUS PRISOTNOSTI</w:t>
      </w:r>
    </w:p>
    <w:p w14:paraId="71ADB861" w14:textId="77777777" w:rsidR="008F0200" w:rsidRDefault="008F0200" w:rsidP="008F0200">
      <w:pPr>
        <w:jc w:val="center"/>
        <w:rPr>
          <w:rFonts w:cstheme="minorHAnsi"/>
          <w:b/>
          <w:szCs w:val="24"/>
        </w:rPr>
      </w:pPr>
      <w:r w:rsidRPr="00FB0DDA">
        <w:rPr>
          <w:rFonts w:cstheme="minorHAnsi"/>
          <w:b/>
          <w:szCs w:val="24"/>
        </w:rPr>
        <w:t>ALKOHOLA, DROG ALI DRUGIH PREPOVEDANIH SUBSTANC</w:t>
      </w:r>
    </w:p>
    <w:p w14:paraId="308747F7" w14:textId="77777777" w:rsidR="008F0200" w:rsidRDefault="008F0200" w:rsidP="008F0200">
      <w:pPr>
        <w:rPr>
          <w:rFonts w:cstheme="minorHAnsi"/>
          <w:b/>
          <w:szCs w:val="24"/>
        </w:rPr>
      </w:pPr>
    </w:p>
    <w:p w14:paraId="50E0A9C5" w14:textId="77777777" w:rsidR="008F0200" w:rsidRPr="00FB0DDA" w:rsidRDefault="008F0200" w:rsidP="008F0200">
      <w:pPr>
        <w:rPr>
          <w:rFonts w:cstheme="minorHAnsi"/>
          <w:b/>
          <w:szCs w:val="24"/>
        </w:rPr>
      </w:pPr>
    </w:p>
    <w:p w14:paraId="55DDB8A4" w14:textId="76D3FB88" w:rsidR="008F0200" w:rsidRPr="008F0200" w:rsidRDefault="008F0200" w:rsidP="008F0200">
      <w:pPr>
        <w:jc w:val="both"/>
        <w:rPr>
          <w:rFonts w:cstheme="minorHAnsi"/>
          <w:szCs w:val="24"/>
          <w:lang w:val="sl-SI"/>
        </w:rPr>
      </w:pPr>
      <w:r w:rsidRPr="008F0200">
        <w:rPr>
          <w:rFonts w:cstheme="minorHAnsi"/>
          <w:szCs w:val="24"/>
          <w:lang w:val="sl-SI"/>
        </w:rPr>
        <w:t>Spodaj podpisani(-a) _____________________, rojen(-a) ________________________,</w:t>
      </w:r>
    </w:p>
    <w:p w14:paraId="36014FC2" w14:textId="77777777" w:rsidR="008F0200" w:rsidRPr="008F0200" w:rsidRDefault="008F0200" w:rsidP="008F0200">
      <w:pPr>
        <w:jc w:val="both"/>
        <w:rPr>
          <w:rFonts w:cstheme="minorHAnsi"/>
          <w:szCs w:val="24"/>
          <w:lang w:val="sl-SI"/>
        </w:rPr>
      </w:pPr>
      <w:r w:rsidRPr="008F0200">
        <w:rPr>
          <w:rFonts w:cstheme="minorHAnsi"/>
          <w:szCs w:val="24"/>
          <w:lang w:val="sl-SI"/>
        </w:rPr>
        <w:t xml:space="preserve">stanujoč(-a) _________________________________________ </w:t>
      </w:r>
    </w:p>
    <w:p w14:paraId="6B5D99B2" w14:textId="77777777" w:rsidR="008F0200" w:rsidRPr="008F0200" w:rsidRDefault="008F0200" w:rsidP="008F0200">
      <w:pPr>
        <w:rPr>
          <w:rFonts w:cstheme="minorHAnsi"/>
          <w:szCs w:val="24"/>
          <w:lang w:val="sl-SI"/>
        </w:rPr>
      </w:pPr>
    </w:p>
    <w:p w14:paraId="00DE21CD" w14:textId="77777777" w:rsidR="008F0200" w:rsidRPr="008F0200" w:rsidRDefault="008F0200" w:rsidP="008F0200">
      <w:pPr>
        <w:rPr>
          <w:rFonts w:cstheme="minorHAnsi"/>
          <w:szCs w:val="24"/>
          <w:lang w:val="sl-SI"/>
        </w:rPr>
      </w:pPr>
      <w:r w:rsidRPr="008F0200">
        <w:rPr>
          <w:rFonts w:cstheme="minorHAnsi"/>
          <w:szCs w:val="24"/>
          <w:lang w:val="sl-SI"/>
        </w:rPr>
        <w:t xml:space="preserve">dovoljujem, </w:t>
      </w:r>
    </w:p>
    <w:p w14:paraId="64C36ABF" w14:textId="77777777" w:rsidR="008F0200" w:rsidRPr="008F0200" w:rsidRDefault="008F0200" w:rsidP="008F0200">
      <w:pPr>
        <w:rPr>
          <w:rFonts w:cstheme="minorHAnsi"/>
          <w:szCs w:val="24"/>
          <w:lang w:val="sl-SI"/>
        </w:rPr>
      </w:pPr>
    </w:p>
    <w:p w14:paraId="37E300D9" w14:textId="7B213E76" w:rsidR="008F0200" w:rsidRPr="008F0200" w:rsidRDefault="008F0200" w:rsidP="008F0200">
      <w:pPr>
        <w:jc w:val="both"/>
        <w:rPr>
          <w:rFonts w:cstheme="minorHAnsi"/>
          <w:szCs w:val="24"/>
          <w:lang w:val="sl-SI"/>
        </w:rPr>
      </w:pPr>
      <w:r w:rsidRPr="008F0200">
        <w:rPr>
          <w:rFonts w:cstheme="minorHAnsi"/>
          <w:szCs w:val="24"/>
          <w:lang w:val="sl-SI"/>
        </w:rPr>
        <w:t>da se na podlagi Zakona</w:t>
      </w:r>
      <w:r w:rsidRPr="008F0200">
        <w:rPr>
          <w:lang w:val="sl-SI"/>
        </w:rPr>
        <w:t xml:space="preserve">  o </w:t>
      </w:r>
      <w:r w:rsidRPr="008F0200">
        <w:rPr>
          <w:rFonts w:cstheme="minorHAnsi"/>
          <w:szCs w:val="24"/>
          <w:lang w:val="sl-SI"/>
        </w:rPr>
        <w:t xml:space="preserve">varnosti in zdravju pri delu (Uradni list RS, št. 43/11) v okviru predhodnega preventivnega zdravstvenega pregleda pred zaposlitvijo pri bodočem delodajalcu, Poklicna gasilska enota Celje, Dečkova 36, 3000 Celje, opravi preizkus prisotnosti alkohola, drog ali drugih prepovedanih substanc v </w:t>
      </w:r>
      <w:r>
        <w:rPr>
          <w:rFonts w:cstheme="minorHAnsi"/>
          <w:szCs w:val="24"/>
          <w:lang w:val="sl-SI"/>
        </w:rPr>
        <w:t xml:space="preserve">prostorih </w:t>
      </w:r>
      <w:r>
        <w:rPr>
          <w:rFonts w:cstheme="minorHAnsi"/>
          <w:i/>
          <w:szCs w:val="24"/>
          <w:lang w:val="sl-SI"/>
        </w:rPr>
        <w:t xml:space="preserve">ZD Celje, Gregorčičeva ulica 5, 3000 Celje. </w:t>
      </w:r>
    </w:p>
    <w:p w14:paraId="1AA45382" w14:textId="77777777" w:rsidR="008F0200" w:rsidRPr="008F0200" w:rsidRDefault="008F0200" w:rsidP="008F0200">
      <w:pPr>
        <w:jc w:val="both"/>
        <w:rPr>
          <w:rFonts w:cstheme="minorHAnsi"/>
          <w:szCs w:val="24"/>
          <w:lang w:val="sl-SI"/>
        </w:rPr>
      </w:pPr>
    </w:p>
    <w:p w14:paraId="2D24716D" w14:textId="77777777" w:rsidR="008F0200" w:rsidRPr="008F0200" w:rsidRDefault="008F0200" w:rsidP="008F0200">
      <w:pPr>
        <w:jc w:val="both"/>
        <w:rPr>
          <w:rFonts w:cstheme="minorHAnsi"/>
          <w:szCs w:val="24"/>
          <w:lang w:val="sl-SI"/>
        </w:rPr>
      </w:pPr>
    </w:p>
    <w:p w14:paraId="6A203C36" w14:textId="717FE159" w:rsidR="008F0200" w:rsidRPr="008F0200" w:rsidRDefault="008F0200" w:rsidP="008F0200">
      <w:pPr>
        <w:jc w:val="both"/>
        <w:rPr>
          <w:rFonts w:cstheme="minorHAnsi"/>
          <w:szCs w:val="24"/>
          <w:lang w:val="sl-SI"/>
        </w:rPr>
      </w:pPr>
      <w:r w:rsidRPr="008F0200">
        <w:rPr>
          <w:rFonts w:cstheme="minorHAnsi"/>
          <w:szCs w:val="24"/>
          <w:lang w:val="sl-SI"/>
        </w:rPr>
        <w:t>Kraj in datum</w:t>
      </w:r>
      <w:r>
        <w:rPr>
          <w:rFonts w:cstheme="minorHAnsi"/>
          <w:szCs w:val="24"/>
          <w:lang w:val="sl-SI"/>
        </w:rPr>
        <w:t>:</w:t>
      </w:r>
      <w:r w:rsidRPr="008F0200">
        <w:rPr>
          <w:rFonts w:cstheme="minorHAnsi"/>
          <w:szCs w:val="24"/>
          <w:lang w:val="sl-SI"/>
        </w:rPr>
        <w:t>_________________________ Podpis: _________________________________</w:t>
      </w:r>
    </w:p>
    <w:p w14:paraId="3DCB1519" w14:textId="77777777" w:rsidR="008F0200" w:rsidRPr="009A276D" w:rsidRDefault="008F0200" w:rsidP="005E6D52">
      <w:pPr>
        <w:jc w:val="both"/>
      </w:pPr>
    </w:p>
    <w:sectPr w:rsidR="008F0200" w:rsidRPr="009A276D" w:rsidSect="005B3271">
      <w:footerReference w:type="default" r:id="rId10"/>
      <w:pgSz w:w="11907" w:h="16840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005A" w14:textId="77777777" w:rsidR="00B91D10" w:rsidRDefault="00B91D10" w:rsidP="00B91D10">
      <w:r>
        <w:separator/>
      </w:r>
    </w:p>
  </w:endnote>
  <w:endnote w:type="continuationSeparator" w:id="0">
    <w:p w14:paraId="594BA825" w14:textId="77777777" w:rsidR="00B91D10" w:rsidRDefault="00B91D10" w:rsidP="00B9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5052" w14:textId="564EC98D" w:rsidR="00B91D10" w:rsidRPr="00B91D10" w:rsidRDefault="00B91D10" w:rsidP="007E7C87">
    <w:pPr>
      <w:pStyle w:val="Noga"/>
      <w:jc w:val="center"/>
      <w:rPr>
        <w:sz w:val="22"/>
        <w:szCs w:val="22"/>
      </w:rPr>
    </w:pPr>
  </w:p>
  <w:p w14:paraId="6E9F689C" w14:textId="77777777" w:rsidR="00B91D10" w:rsidRDefault="00B91D1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8926" w14:textId="77777777" w:rsidR="00B91D10" w:rsidRDefault="00B91D10" w:rsidP="00B91D10">
      <w:r>
        <w:separator/>
      </w:r>
    </w:p>
  </w:footnote>
  <w:footnote w:type="continuationSeparator" w:id="0">
    <w:p w14:paraId="436E126B" w14:textId="77777777" w:rsidR="00B91D10" w:rsidRDefault="00B91D10" w:rsidP="00B9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526"/>
    <w:multiLevelType w:val="hybridMultilevel"/>
    <w:tmpl w:val="A448CECC"/>
    <w:lvl w:ilvl="0" w:tplc="C26659FC">
      <w:start w:val="300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425F"/>
    <w:multiLevelType w:val="hybridMultilevel"/>
    <w:tmpl w:val="380ED318"/>
    <w:lvl w:ilvl="0" w:tplc="D848FC28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612B0"/>
    <w:multiLevelType w:val="hybridMultilevel"/>
    <w:tmpl w:val="33B40A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441217"/>
    <w:multiLevelType w:val="hybridMultilevel"/>
    <w:tmpl w:val="1A8CE116"/>
    <w:lvl w:ilvl="0" w:tplc="13D2A8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26391"/>
    <w:multiLevelType w:val="multilevel"/>
    <w:tmpl w:val="120E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51F87"/>
    <w:multiLevelType w:val="hybridMultilevel"/>
    <w:tmpl w:val="CFEAFEAA"/>
    <w:lvl w:ilvl="0" w:tplc="0366B540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33138"/>
    <w:multiLevelType w:val="multilevel"/>
    <w:tmpl w:val="CF8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7170E"/>
    <w:multiLevelType w:val="hybridMultilevel"/>
    <w:tmpl w:val="7F627674"/>
    <w:lvl w:ilvl="0" w:tplc="85DE0E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F34E0"/>
    <w:multiLevelType w:val="hybridMultilevel"/>
    <w:tmpl w:val="3692E24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244EBF"/>
    <w:multiLevelType w:val="hybridMultilevel"/>
    <w:tmpl w:val="783AB8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62381"/>
    <w:multiLevelType w:val="hybridMultilevel"/>
    <w:tmpl w:val="8966AFEC"/>
    <w:lvl w:ilvl="0" w:tplc="A58EE9B0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73174"/>
    <w:multiLevelType w:val="hybridMultilevel"/>
    <w:tmpl w:val="5B02DD44"/>
    <w:lvl w:ilvl="0" w:tplc="0366B5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F33CE"/>
    <w:multiLevelType w:val="hybridMultilevel"/>
    <w:tmpl w:val="8E583FD2"/>
    <w:lvl w:ilvl="0" w:tplc="0366B540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B5B7C"/>
    <w:multiLevelType w:val="hybridMultilevel"/>
    <w:tmpl w:val="AA8E9A70"/>
    <w:lvl w:ilvl="0" w:tplc="D0D62F7A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575515">
    <w:abstractNumId w:val="2"/>
  </w:num>
  <w:num w:numId="2" w16cid:durableId="1192114619">
    <w:abstractNumId w:val="3"/>
  </w:num>
  <w:num w:numId="3" w16cid:durableId="1619602876">
    <w:abstractNumId w:val="7"/>
  </w:num>
  <w:num w:numId="4" w16cid:durableId="1989170690">
    <w:abstractNumId w:val="8"/>
  </w:num>
  <w:num w:numId="5" w16cid:durableId="932515770">
    <w:abstractNumId w:val="11"/>
  </w:num>
  <w:num w:numId="6" w16cid:durableId="1304189751">
    <w:abstractNumId w:val="12"/>
  </w:num>
  <w:num w:numId="7" w16cid:durableId="687557799">
    <w:abstractNumId w:val="5"/>
  </w:num>
  <w:num w:numId="8" w16cid:durableId="368258344">
    <w:abstractNumId w:val="0"/>
  </w:num>
  <w:num w:numId="9" w16cid:durableId="447822910">
    <w:abstractNumId w:val="1"/>
  </w:num>
  <w:num w:numId="10" w16cid:durableId="1939947169">
    <w:abstractNumId w:val="13"/>
  </w:num>
  <w:num w:numId="11" w16cid:durableId="1362362446">
    <w:abstractNumId w:val="6"/>
  </w:num>
  <w:num w:numId="12" w16cid:durableId="12022833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4343961">
    <w:abstractNumId w:val="4"/>
  </w:num>
  <w:num w:numId="14" w16cid:durableId="1502160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B4"/>
    <w:rsid w:val="000036A2"/>
    <w:rsid w:val="00011F6C"/>
    <w:rsid w:val="00081BCD"/>
    <w:rsid w:val="000A61BF"/>
    <w:rsid w:val="000F4D97"/>
    <w:rsid w:val="000F5CC9"/>
    <w:rsid w:val="001302C7"/>
    <w:rsid w:val="00134222"/>
    <w:rsid w:val="00141ACF"/>
    <w:rsid w:val="00183E60"/>
    <w:rsid w:val="001854FF"/>
    <w:rsid w:val="001E63AE"/>
    <w:rsid w:val="001F2221"/>
    <w:rsid w:val="0022657E"/>
    <w:rsid w:val="002913DA"/>
    <w:rsid w:val="00295BD3"/>
    <w:rsid w:val="003067BC"/>
    <w:rsid w:val="0032362E"/>
    <w:rsid w:val="0037550B"/>
    <w:rsid w:val="0038560A"/>
    <w:rsid w:val="00396CC5"/>
    <w:rsid w:val="003C599B"/>
    <w:rsid w:val="003F1BC8"/>
    <w:rsid w:val="003F4DCB"/>
    <w:rsid w:val="00465584"/>
    <w:rsid w:val="004B4F47"/>
    <w:rsid w:val="004E4A91"/>
    <w:rsid w:val="004F6BBC"/>
    <w:rsid w:val="005333B0"/>
    <w:rsid w:val="00536947"/>
    <w:rsid w:val="00544EF6"/>
    <w:rsid w:val="00555B38"/>
    <w:rsid w:val="005B3271"/>
    <w:rsid w:val="005D27C6"/>
    <w:rsid w:val="005D7C31"/>
    <w:rsid w:val="005E28D7"/>
    <w:rsid w:val="005E6D52"/>
    <w:rsid w:val="0064685E"/>
    <w:rsid w:val="0065418B"/>
    <w:rsid w:val="00682481"/>
    <w:rsid w:val="0069454E"/>
    <w:rsid w:val="00726B82"/>
    <w:rsid w:val="007351CC"/>
    <w:rsid w:val="007352D6"/>
    <w:rsid w:val="00767753"/>
    <w:rsid w:val="00785CB4"/>
    <w:rsid w:val="007C1582"/>
    <w:rsid w:val="007C5870"/>
    <w:rsid w:val="007D1431"/>
    <w:rsid w:val="007D32F1"/>
    <w:rsid w:val="007E7C87"/>
    <w:rsid w:val="00840A6C"/>
    <w:rsid w:val="008615CF"/>
    <w:rsid w:val="00866E0D"/>
    <w:rsid w:val="00884D53"/>
    <w:rsid w:val="008B66DA"/>
    <w:rsid w:val="008D401A"/>
    <w:rsid w:val="008F0200"/>
    <w:rsid w:val="008F3EEF"/>
    <w:rsid w:val="008F4B23"/>
    <w:rsid w:val="009216EC"/>
    <w:rsid w:val="009218B8"/>
    <w:rsid w:val="0095418E"/>
    <w:rsid w:val="00996833"/>
    <w:rsid w:val="009A1C1D"/>
    <w:rsid w:val="009A276D"/>
    <w:rsid w:val="00A54C99"/>
    <w:rsid w:val="00A61647"/>
    <w:rsid w:val="00A74A87"/>
    <w:rsid w:val="00A93ED0"/>
    <w:rsid w:val="00AB50A8"/>
    <w:rsid w:val="00AD1994"/>
    <w:rsid w:val="00AE2F43"/>
    <w:rsid w:val="00AE4761"/>
    <w:rsid w:val="00AE756B"/>
    <w:rsid w:val="00B02932"/>
    <w:rsid w:val="00B05DC6"/>
    <w:rsid w:val="00B8272E"/>
    <w:rsid w:val="00B85503"/>
    <w:rsid w:val="00B90245"/>
    <w:rsid w:val="00B91D10"/>
    <w:rsid w:val="00C81641"/>
    <w:rsid w:val="00CB027A"/>
    <w:rsid w:val="00CB0681"/>
    <w:rsid w:val="00CB237D"/>
    <w:rsid w:val="00CD3B68"/>
    <w:rsid w:val="00D53380"/>
    <w:rsid w:val="00D667AF"/>
    <w:rsid w:val="00D86D0D"/>
    <w:rsid w:val="00DC7753"/>
    <w:rsid w:val="00DD0C77"/>
    <w:rsid w:val="00DF0376"/>
    <w:rsid w:val="00E30F26"/>
    <w:rsid w:val="00E51C95"/>
    <w:rsid w:val="00EF3784"/>
    <w:rsid w:val="00F151B5"/>
    <w:rsid w:val="00F35DB2"/>
    <w:rsid w:val="00F9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C07D9"/>
  <w15:docId w15:val="{7490AD85-2A94-4C81-A017-CF002F6F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44EF6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semiHidden/>
    <w:rsid w:val="00544EF6"/>
    <w:pPr>
      <w:tabs>
        <w:tab w:val="right" w:leader="dot" w:pos="9355"/>
      </w:tabs>
    </w:pPr>
    <w:rPr>
      <w:b/>
      <w:i/>
      <w:lang w:val="en-GB"/>
    </w:rPr>
  </w:style>
  <w:style w:type="paragraph" w:styleId="Kazalovsebine2">
    <w:name w:val="toc 2"/>
    <w:basedOn w:val="Navaden"/>
    <w:next w:val="Navaden"/>
    <w:semiHidden/>
    <w:rsid w:val="00544EF6"/>
    <w:pPr>
      <w:tabs>
        <w:tab w:val="right" w:leader="dot" w:pos="9355"/>
      </w:tabs>
      <w:spacing w:before="20" w:after="20"/>
      <w:ind w:left="227"/>
    </w:pPr>
    <w:rPr>
      <w:b/>
      <w:i/>
      <w:sz w:val="20"/>
      <w:lang w:val="en-GB"/>
    </w:rPr>
  </w:style>
  <w:style w:type="character" w:styleId="Hiperpovezava">
    <w:name w:val="Hyperlink"/>
    <w:rsid w:val="00884D53"/>
    <w:rPr>
      <w:color w:val="0000FF"/>
      <w:u w:val="single"/>
    </w:rPr>
  </w:style>
  <w:style w:type="table" w:customStyle="1" w:styleId="Tabelamrea1">
    <w:name w:val="Tabela – mreža1"/>
    <w:basedOn w:val="Navadnatabela"/>
    <w:rsid w:val="007D32F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536947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unhideWhenUsed/>
    <w:rsid w:val="000F4D97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Arial Unicode MS"/>
      <w:kern w:val="2"/>
      <w:szCs w:val="24"/>
      <w:lang w:val="sl-SI"/>
    </w:rPr>
  </w:style>
  <w:style w:type="character" w:customStyle="1" w:styleId="TelobesedilaZnak">
    <w:name w:val="Telo besedila Znak"/>
    <w:link w:val="Telobesedila"/>
    <w:rsid w:val="000F4D97"/>
    <w:rPr>
      <w:rFonts w:eastAsia="Arial Unicode MS"/>
      <w:kern w:val="2"/>
      <w:sz w:val="24"/>
      <w:szCs w:val="24"/>
    </w:rPr>
  </w:style>
  <w:style w:type="character" w:styleId="Krepko">
    <w:name w:val="Strong"/>
    <w:qFormat/>
    <w:rsid w:val="000F4D97"/>
    <w:rPr>
      <w:b/>
      <w:bCs/>
    </w:rPr>
  </w:style>
  <w:style w:type="paragraph" w:styleId="Odstavekseznama">
    <w:name w:val="List Paragraph"/>
    <w:basedOn w:val="Navaden"/>
    <w:uiPriority w:val="34"/>
    <w:qFormat/>
    <w:rsid w:val="000A61B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05DC6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B05DC6"/>
    <w:rPr>
      <w:i/>
      <w:iCs/>
    </w:rPr>
  </w:style>
  <w:style w:type="paragraph" w:styleId="Brezrazmikov">
    <w:name w:val="No Spacing"/>
    <w:uiPriority w:val="1"/>
    <w:qFormat/>
    <w:rsid w:val="00B91D10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Glava">
    <w:name w:val="header"/>
    <w:basedOn w:val="Navaden"/>
    <w:link w:val="GlavaZnak"/>
    <w:unhideWhenUsed/>
    <w:rsid w:val="00B91D1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91D10"/>
    <w:rPr>
      <w:sz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B91D1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91D1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pge-celje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lisv\Predloge\GLAV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7DEEF-360C-48DD-B555-F66632BC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</Template>
  <TotalTime>66</TotalTime>
  <Pages>1</Pages>
  <Words>92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PGE Celje</Company>
  <LinksUpToDate>false</LinksUpToDate>
  <CharactersWithSpaces>1046</CharactersWithSpaces>
  <SharedDoc>false</SharedDoc>
  <HLinks>
    <vt:vector size="6" baseType="variant">
      <vt:variant>
        <vt:i4>7209036</vt:i4>
      </vt:variant>
      <vt:variant>
        <vt:i4>0</vt:i4>
      </vt:variant>
      <vt:variant>
        <vt:i4>0</vt:i4>
      </vt:variant>
      <vt:variant>
        <vt:i4>5</vt:i4>
      </vt:variant>
      <vt:variant>
        <vt:lpwstr>mailto:pge@celje.si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flisv</dc:creator>
  <cp:lastModifiedBy>Sabina Šelekar</cp:lastModifiedBy>
  <cp:revision>8</cp:revision>
  <cp:lastPrinted>2025-09-24T06:45:00Z</cp:lastPrinted>
  <dcterms:created xsi:type="dcterms:W3CDTF">2023-10-12T07:17:00Z</dcterms:created>
  <dcterms:modified xsi:type="dcterms:W3CDTF">2025-09-24T06:49:00Z</dcterms:modified>
</cp:coreProperties>
</file>