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424"/>
        <w:gridCol w:w="8607"/>
      </w:tblGrid>
      <w:tr w:rsidR="00785CB4" w:rsidRPr="009A276D" w14:paraId="3AF60A3B" w14:textId="77777777" w:rsidTr="00AE4761">
        <w:trPr>
          <w:trHeight w:val="1417"/>
        </w:trPr>
        <w:tc>
          <w:tcPr>
            <w:tcW w:w="1424" w:type="dxa"/>
          </w:tcPr>
          <w:p w14:paraId="5E6D2A6D" w14:textId="77777777" w:rsidR="00785CB4" w:rsidRPr="009A276D" w:rsidRDefault="005E6D52">
            <w:pPr>
              <w:rPr>
                <w:szCs w:val="24"/>
                <w:lang w:val="sl-SI"/>
              </w:rPr>
            </w:pPr>
            <w:r w:rsidRPr="009A276D">
              <w:rPr>
                <w:noProof/>
                <w:szCs w:val="24"/>
                <w:lang w:val="sl-SI"/>
              </w:rPr>
              <w:drawing>
                <wp:inline distT="0" distB="0" distL="0" distR="0" wp14:anchorId="406F082D" wp14:editId="7E9988F3">
                  <wp:extent cx="657226" cy="876300"/>
                  <wp:effectExtent l="19050" t="0" r="9524" b="0"/>
                  <wp:docPr id="1" name="Slika 1" descr="logo_m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m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6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7" w:type="dxa"/>
          </w:tcPr>
          <w:p w14:paraId="1D0189CA" w14:textId="77777777" w:rsidR="00785CB4" w:rsidRPr="009A276D" w:rsidRDefault="00785CB4" w:rsidP="00785CB4">
            <w:pPr>
              <w:tabs>
                <w:tab w:val="left" w:pos="2552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>POKLICNA GASILSKA</w:t>
            </w:r>
          </w:p>
          <w:p w14:paraId="5F0FDD54" w14:textId="77777777" w:rsidR="00785CB4" w:rsidRPr="009A276D" w:rsidRDefault="00785CB4" w:rsidP="00785CB4">
            <w:pPr>
              <w:tabs>
                <w:tab w:val="left" w:pos="2552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>ENOTA CELJE</w:t>
            </w:r>
            <w:r w:rsidR="00767753" w:rsidRPr="009A276D">
              <w:rPr>
                <w:szCs w:val="24"/>
                <w:lang w:val="sl-SI"/>
              </w:rPr>
              <w:t xml:space="preserve">                              </w:t>
            </w:r>
            <w:r w:rsidR="00AE756B" w:rsidRPr="009A276D">
              <w:rPr>
                <w:szCs w:val="24"/>
                <w:lang w:val="sl-SI"/>
              </w:rPr>
              <w:t xml:space="preserve">     </w:t>
            </w:r>
          </w:p>
          <w:p w14:paraId="7EAABC46" w14:textId="77777777" w:rsidR="00DF0376" w:rsidRPr="009A276D" w:rsidRDefault="00785CB4">
            <w:pPr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>Celje, Dečkova 36</w:t>
            </w:r>
            <w:r w:rsidR="00767753" w:rsidRPr="009A276D">
              <w:rPr>
                <w:szCs w:val="24"/>
                <w:lang w:val="sl-SI"/>
              </w:rPr>
              <w:t xml:space="preserve">                               </w:t>
            </w:r>
            <w:r w:rsidR="00AE756B" w:rsidRPr="009A276D">
              <w:rPr>
                <w:szCs w:val="24"/>
                <w:lang w:val="sl-SI"/>
              </w:rPr>
              <w:t xml:space="preserve">    </w:t>
            </w:r>
            <w:r w:rsidR="00767753" w:rsidRPr="009A276D">
              <w:rPr>
                <w:szCs w:val="24"/>
                <w:lang w:val="sl-SI"/>
              </w:rPr>
              <w:t xml:space="preserve"> </w:t>
            </w:r>
            <w:r w:rsidR="00AE756B" w:rsidRPr="009A276D">
              <w:rPr>
                <w:szCs w:val="24"/>
                <w:lang w:val="sl-SI"/>
              </w:rPr>
              <w:t xml:space="preserve"> </w:t>
            </w:r>
            <w:r w:rsidR="00767753" w:rsidRPr="009A276D">
              <w:rPr>
                <w:szCs w:val="24"/>
                <w:lang w:val="sl-SI"/>
              </w:rPr>
              <w:t xml:space="preserve"> </w:t>
            </w:r>
          </w:p>
          <w:p w14:paraId="7705C4AF" w14:textId="6F4BCEC4" w:rsidR="00AE756B" w:rsidRPr="009A276D" w:rsidRDefault="00785CB4" w:rsidP="00A61647">
            <w:pPr>
              <w:tabs>
                <w:tab w:val="left" w:pos="5820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 xml:space="preserve">Tel.: 03 428 09 00  </w:t>
            </w:r>
            <w:r w:rsidR="00A61647">
              <w:rPr>
                <w:szCs w:val="24"/>
                <w:lang w:val="sl-SI"/>
              </w:rPr>
              <w:tab/>
            </w:r>
          </w:p>
          <w:p w14:paraId="33576623" w14:textId="6641399B" w:rsidR="00785CB4" w:rsidRPr="009A276D" w:rsidRDefault="00785CB4" w:rsidP="00A61647">
            <w:pPr>
              <w:tabs>
                <w:tab w:val="left" w:pos="5820"/>
              </w:tabs>
              <w:rPr>
                <w:szCs w:val="24"/>
                <w:lang w:val="sl-SI"/>
              </w:rPr>
            </w:pPr>
            <w:r w:rsidRPr="009A276D">
              <w:rPr>
                <w:szCs w:val="24"/>
                <w:lang w:val="sl-SI"/>
              </w:rPr>
              <w:t xml:space="preserve">E-mail: </w:t>
            </w:r>
            <w:hyperlink r:id="rId9" w:history="1">
              <w:r w:rsidR="00B05DC6" w:rsidRPr="009C6EDD">
                <w:rPr>
                  <w:rStyle w:val="Hiperpovezava"/>
                  <w:szCs w:val="24"/>
                  <w:lang w:val="sl-SI"/>
                </w:rPr>
                <w:t>info@pge-celje.si</w:t>
              </w:r>
            </w:hyperlink>
            <w:r w:rsidR="00AE756B" w:rsidRPr="009A276D">
              <w:rPr>
                <w:szCs w:val="24"/>
                <w:lang w:val="sl-SI"/>
              </w:rPr>
              <w:t xml:space="preserve"> </w:t>
            </w:r>
            <w:r w:rsidR="00A61647">
              <w:rPr>
                <w:szCs w:val="24"/>
                <w:lang w:val="sl-SI"/>
              </w:rPr>
              <w:tab/>
            </w:r>
          </w:p>
        </w:tc>
      </w:tr>
    </w:tbl>
    <w:p w14:paraId="0BF35825" w14:textId="77777777" w:rsidR="00767753" w:rsidRPr="009A276D" w:rsidRDefault="00767753" w:rsidP="008B66DA">
      <w:pPr>
        <w:jc w:val="both"/>
        <w:rPr>
          <w:szCs w:val="24"/>
          <w:lang w:val="sl-SI"/>
        </w:rPr>
      </w:pPr>
      <w:r w:rsidRPr="009A276D">
        <w:rPr>
          <w:szCs w:val="24"/>
          <w:lang w:val="sl-SI"/>
        </w:rPr>
        <w:t xml:space="preserve">                                                                                                                          </w:t>
      </w:r>
    </w:p>
    <w:p w14:paraId="11894DB3" w14:textId="77777777" w:rsidR="005E6D52" w:rsidRPr="009A276D" w:rsidRDefault="00767753" w:rsidP="005E6D52">
      <w:pPr>
        <w:jc w:val="both"/>
      </w:pPr>
      <w:r w:rsidRPr="009A276D">
        <w:rPr>
          <w:szCs w:val="24"/>
          <w:lang w:val="sl-SI"/>
        </w:rPr>
        <w:t xml:space="preserve">    </w:t>
      </w:r>
    </w:p>
    <w:p w14:paraId="0C6348FF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  <w:rPr>
          <w:b/>
          <w:bCs/>
          <w:u w:val="single"/>
        </w:rPr>
      </w:pPr>
      <w:r w:rsidRPr="00B9513E">
        <w:rPr>
          <w:b/>
          <w:bCs/>
          <w:u w:val="single"/>
        </w:rPr>
        <w:t xml:space="preserve">PRILOGA 1 </w:t>
      </w:r>
    </w:p>
    <w:p w14:paraId="57F426B7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</w:p>
    <w:p w14:paraId="4C7E30A4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 xml:space="preserve">SOGLASJE KANDIDATA ZA ZBIRANJE IN OBDELAVO NJEGOVIH  OSEBNIH PODATKOV </w:t>
      </w:r>
    </w:p>
    <w:p w14:paraId="201CEE94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</w:p>
    <w:p w14:paraId="10F965EE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 xml:space="preserve">Spodaj podpisani ___________________________________________,  </w:t>
      </w:r>
    </w:p>
    <w:p w14:paraId="4AC81DD9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 xml:space="preserve">rojen _____________________________________________________, </w:t>
      </w:r>
    </w:p>
    <w:p w14:paraId="7A2DE51F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 xml:space="preserve">stanujoč ___________________________________________________, </w:t>
      </w:r>
    </w:p>
    <w:p w14:paraId="4DBBC78E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</w:p>
    <w:p w14:paraId="37E35EA4" w14:textId="0900D6A8" w:rsidR="00B9513E" w:rsidRPr="00B9513E" w:rsidRDefault="00B9513E" w:rsidP="00B9513E">
      <w:pPr>
        <w:pStyle w:val="Telobesedila"/>
        <w:tabs>
          <w:tab w:val="left" w:pos="8190"/>
        </w:tabs>
      </w:pPr>
      <w:r>
        <w:t>SOGLAŠAM</w:t>
      </w:r>
    </w:p>
    <w:p w14:paraId="28B27B11" w14:textId="77777777" w:rsidR="00B9513E" w:rsidRPr="00B9513E" w:rsidRDefault="00B9513E" w:rsidP="00B9513E">
      <w:pPr>
        <w:pStyle w:val="Telobesedila"/>
        <w:tabs>
          <w:tab w:val="left" w:pos="8190"/>
        </w:tabs>
      </w:pPr>
    </w:p>
    <w:p w14:paraId="62280B92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  <w:rPr>
          <w:u w:val="single"/>
        </w:rPr>
      </w:pPr>
      <w:r w:rsidRPr="00B9513E">
        <w:t xml:space="preserve">da se zbirajo in obdelujejo moji osebni podatki, navedeni v priloženih dokazilih za izpolnjevanje zahtevanih razpisnih pogojev (kot so na primer življenjepis, fotokopija osebnega dokumenta, vozniškega dovoljenja, rojstnega matičnega lista, dokazila o izobrazbi itd.), izključno za </w:t>
      </w:r>
      <w:r w:rsidRPr="00B9513E">
        <w:rPr>
          <w:u w:val="single"/>
        </w:rPr>
        <w:t>namen izvedbe izbirnega postopka za razpisano prosto delovno mesto v Poklicni gasilski enoti Celje, Dečkova 36, 3000 Celje ter za morebitni vpis v Gasilsko šolo v Izobraževalnem centru za zaščito in reševanje RS na Igu za pridobitev poklica gasilec.</w:t>
      </w:r>
    </w:p>
    <w:p w14:paraId="3550DC6C" w14:textId="77777777" w:rsidR="00B9513E" w:rsidRPr="00B9513E" w:rsidRDefault="00B9513E" w:rsidP="00B9513E">
      <w:pPr>
        <w:pStyle w:val="Telobesedila"/>
        <w:tabs>
          <w:tab w:val="left" w:pos="8190"/>
        </w:tabs>
      </w:pPr>
    </w:p>
    <w:p w14:paraId="7A24E2CA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>Telefonska številka: __________________________________________________</w:t>
      </w:r>
    </w:p>
    <w:p w14:paraId="741D4B20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>Elektronski naslov: ___________________________________________________</w:t>
      </w:r>
    </w:p>
    <w:p w14:paraId="22D8129F" w14:textId="701E73F2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>Naslov:</w:t>
      </w:r>
      <w:r>
        <w:t xml:space="preserve"> </w:t>
      </w:r>
      <w:r w:rsidRPr="00B9513E">
        <w:t>______________________________________________________</w:t>
      </w:r>
    </w:p>
    <w:p w14:paraId="564F2B50" w14:textId="77777777" w:rsidR="00B9513E" w:rsidRPr="00B9513E" w:rsidRDefault="00B9513E" w:rsidP="00B9513E">
      <w:pPr>
        <w:pStyle w:val="Telobesedila"/>
        <w:tabs>
          <w:tab w:val="left" w:pos="8190"/>
        </w:tabs>
      </w:pPr>
    </w:p>
    <w:p w14:paraId="6EDE10B7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 xml:space="preserve">Soglasje velja do zaključka izbirnega postopka za razpisano delovno mesto oziroma, oziroma v primeru izbire do sklenitve pogodbe o zaposlitvi, ko zaposleni podpiše novo Izjavo o soglasju za zbiranje in obdelavo osebnih podatkov. </w:t>
      </w:r>
    </w:p>
    <w:p w14:paraId="5834405A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</w:p>
    <w:p w14:paraId="6795B0E8" w14:textId="77777777" w:rsidR="00B9513E" w:rsidRPr="00B9513E" w:rsidRDefault="00B9513E" w:rsidP="00B9513E">
      <w:pPr>
        <w:pStyle w:val="Telobesedila"/>
        <w:tabs>
          <w:tab w:val="left" w:pos="8190"/>
        </w:tabs>
        <w:jc w:val="both"/>
      </w:pPr>
      <w:r w:rsidRPr="00B9513E">
        <w:t>Če kandidat ne soglaša z zbiranjem in obdelavo njegovih osebnih podatkov pri preverjanju njegovega izpolnjevanja razpisnih pogojev za zasedbo delovnega mesta, ga ne bomo mogli vključiti v izbirni postopek.</w:t>
      </w:r>
    </w:p>
    <w:p w14:paraId="74B0A9EA" w14:textId="77777777" w:rsidR="00B9513E" w:rsidRPr="00B9513E" w:rsidRDefault="00B9513E" w:rsidP="00B9513E">
      <w:pPr>
        <w:pStyle w:val="Telobesedila"/>
        <w:tabs>
          <w:tab w:val="left" w:pos="8190"/>
        </w:tabs>
      </w:pPr>
    </w:p>
    <w:p w14:paraId="38737CF4" w14:textId="77777777" w:rsidR="00B9513E" w:rsidRPr="00B9513E" w:rsidRDefault="00B9513E" w:rsidP="00B9513E">
      <w:pPr>
        <w:pStyle w:val="Telobesedila"/>
        <w:tabs>
          <w:tab w:val="left" w:pos="8190"/>
        </w:tabs>
      </w:pPr>
      <w:r w:rsidRPr="00B9513E">
        <w:t>Kraj in datum: ______________________ Podpis: ___________________________</w:t>
      </w:r>
    </w:p>
    <w:p w14:paraId="3E222880" w14:textId="77777777" w:rsidR="00B91D10" w:rsidRPr="00B9513E" w:rsidRDefault="00B91D10" w:rsidP="00B91D10">
      <w:pPr>
        <w:pStyle w:val="Telobesedila"/>
        <w:tabs>
          <w:tab w:val="left" w:pos="8190"/>
        </w:tabs>
        <w:jc w:val="both"/>
      </w:pPr>
    </w:p>
    <w:p w14:paraId="3F7898BB" w14:textId="77777777" w:rsidR="00B91D10" w:rsidRPr="00B91D10" w:rsidRDefault="00B91D10" w:rsidP="00B91D10">
      <w:pPr>
        <w:pStyle w:val="Telobesedila"/>
        <w:tabs>
          <w:tab w:val="left" w:pos="8190"/>
        </w:tabs>
        <w:jc w:val="both"/>
      </w:pPr>
    </w:p>
    <w:p w14:paraId="2F934947" w14:textId="664968DF" w:rsidR="007351CC" w:rsidRPr="00B05DC6" w:rsidRDefault="007351CC" w:rsidP="00B91D10">
      <w:pPr>
        <w:pStyle w:val="Telobesedila"/>
        <w:tabs>
          <w:tab w:val="left" w:pos="8190"/>
        </w:tabs>
        <w:spacing w:after="0"/>
        <w:jc w:val="both"/>
      </w:pPr>
    </w:p>
    <w:sectPr w:rsidR="007351CC" w:rsidRPr="00B05DC6" w:rsidSect="005B3271">
      <w:pgSz w:w="11907" w:h="16840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005A" w14:textId="77777777" w:rsidR="00B91D10" w:rsidRDefault="00B91D10" w:rsidP="00B91D10">
      <w:r>
        <w:separator/>
      </w:r>
    </w:p>
  </w:endnote>
  <w:endnote w:type="continuationSeparator" w:id="0">
    <w:p w14:paraId="594BA825" w14:textId="77777777" w:rsidR="00B91D10" w:rsidRDefault="00B91D10" w:rsidP="00B9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8926" w14:textId="77777777" w:rsidR="00B91D10" w:rsidRDefault="00B91D10" w:rsidP="00B91D10">
      <w:r>
        <w:separator/>
      </w:r>
    </w:p>
  </w:footnote>
  <w:footnote w:type="continuationSeparator" w:id="0">
    <w:p w14:paraId="436E126B" w14:textId="77777777" w:rsidR="00B91D10" w:rsidRDefault="00B91D10" w:rsidP="00B9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526"/>
    <w:multiLevelType w:val="hybridMultilevel"/>
    <w:tmpl w:val="A448CECC"/>
    <w:lvl w:ilvl="0" w:tplc="C26659FC">
      <w:start w:val="300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425F"/>
    <w:multiLevelType w:val="hybridMultilevel"/>
    <w:tmpl w:val="380ED318"/>
    <w:lvl w:ilvl="0" w:tplc="D848FC28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612B0"/>
    <w:multiLevelType w:val="hybridMultilevel"/>
    <w:tmpl w:val="33B40A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441217"/>
    <w:multiLevelType w:val="hybridMultilevel"/>
    <w:tmpl w:val="1A8CE116"/>
    <w:lvl w:ilvl="0" w:tplc="13D2A8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26391"/>
    <w:multiLevelType w:val="multilevel"/>
    <w:tmpl w:val="120E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51F87"/>
    <w:multiLevelType w:val="hybridMultilevel"/>
    <w:tmpl w:val="CFEAFEAA"/>
    <w:lvl w:ilvl="0" w:tplc="0366B540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33138"/>
    <w:multiLevelType w:val="multilevel"/>
    <w:tmpl w:val="CF8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7170E"/>
    <w:multiLevelType w:val="hybridMultilevel"/>
    <w:tmpl w:val="7F627674"/>
    <w:lvl w:ilvl="0" w:tplc="85DE0E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F34E0"/>
    <w:multiLevelType w:val="hybridMultilevel"/>
    <w:tmpl w:val="3692E24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244EBF"/>
    <w:multiLevelType w:val="hybridMultilevel"/>
    <w:tmpl w:val="783AB8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62381"/>
    <w:multiLevelType w:val="hybridMultilevel"/>
    <w:tmpl w:val="8966AFEC"/>
    <w:lvl w:ilvl="0" w:tplc="A58EE9B0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73174"/>
    <w:multiLevelType w:val="hybridMultilevel"/>
    <w:tmpl w:val="5B02DD44"/>
    <w:lvl w:ilvl="0" w:tplc="0366B5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F33CE"/>
    <w:multiLevelType w:val="hybridMultilevel"/>
    <w:tmpl w:val="8E583FD2"/>
    <w:lvl w:ilvl="0" w:tplc="0366B540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B5B7C"/>
    <w:multiLevelType w:val="hybridMultilevel"/>
    <w:tmpl w:val="AA8E9A70"/>
    <w:lvl w:ilvl="0" w:tplc="D0D62F7A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575515">
    <w:abstractNumId w:val="2"/>
  </w:num>
  <w:num w:numId="2" w16cid:durableId="1192114619">
    <w:abstractNumId w:val="3"/>
  </w:num>
  <w:num w:numId="3" w16cid:durableId="1619602876">
    <w:abstractNumId w:val="7"/>
  </w:num>
  <w:num w:numId="4" w16cid:durableId="1989170690">
    <w:abstractNumId w:val="8"/>
  </w:num>
  <w:num w:numId="5" w16cid:durableId="932515770">
    <w:abstractNumId w:val="11"/>
  </w:num>
  <w:num w:numId="6" w16cid:durableId="1304189751">
    <w:abstractNumId w:val="12"/>
  </w:num>
  <w:num w:numId="7" w16cid:durableId="687557799">
    <w:abstractNumId w:val="5"/>
  </w:num>
  <w:num w:numId="8" w16cid:durableId="368258344">
    <w:abstractNumId w:val="0"/>
  </w:num>
  <w:num w:numId="9" w16cid:durableId="447822910">
    <w:abstractNumId w:val="1"/>
  </w:num>
  <w:num w:numId="10" w16cid:durableId="1939947169">
    <w:abstractNumId w:val="13"/>
  </w:num>
  <w:num w:numId="11" w16cid:durableId="1362362446">
    <w:abstractNumId w:val="6"/>
  </w:num>
  <w:num w:numId="12" w16cid:durableId="12022833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4343961">
    <w:abstractNumId w:val="4"/>
  </w:num>
  <w:num w:numId="14" w16cid:durableId="1502160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B4"/>
    <w:rsid w:val="000036A2"/>
    <w:rsid w:val="00011F6C"/>
    <w:rsid w:val="00081BCD"/>
    <w:rsid w:val="000A61BF"/>
    <w:rsid w:val="000F4D97"/>
    <w:rsid w:val="000F5CC9"/>
    <w:rsid w:val="001302C7"/>
    <w:rsid w:val="00134222"/>
    <w:rsid w:val="00141ACF"/>
    <w:rsid w:val="00183E60"/>
    <w:rsid w:val="001854FF"/>
    <w:rsid w:val="001E63AE"/>
    <w:rsid w:val="001F2221"/>
    <w:rsid w:val="0022657E"/>
    <w:rsid w:val="002913DA"/>
    <w:rsid w:val="00295BD3"/>
    <w:rsid w:val="003067BC"/>
    <w:rsid w:val="0032362E"/>
    <w:rsid w:val="0037550B"/>
    <w:rsid w:val="0038560A"/>
    <w:rsid w:val="00396CC5"/>
    <w:rsid w:val="003C599B"/>
    <w:rsid w:val="003F1BC8"/>
    <w:rsid w:val="004B4F47"/>
    <w:rsid w:val="004E4A91"/>
    <w:rsid w:val="004F6BBC"/>
    <w:rsid w:val="005333B0"/>
    <w:rsid w:val="00536947"/>
    <w:rsid w:val="00544EF6"/>
    <w:rsid w:val="00555B38"/>
    <w:rsid w:val="005B3271"/>
    <w:rsid w:val="005D27C6"/>
    <w:rsid w:val="005D7C31"/>
    <w:rsid w:val="005E28D7"/>
    <w:rsid w:val="005E6D52"/>
    <w:rsid w:val="0064685E"/>
    <w:rsid w:val="0065418B"/>
    <w:rsid w:val="00682481"/>
    <w:rsid w:val="0069454E"/>
    <w:rsid w:val="00706219"/>
    <w:rsid w:val="00726B82"/>
    <w:rsid w:val="007351CC"/>
    <w:rsid w:val="007352D6"/>
    <w:rsid w:val="00767753"/>
    <w:rsid w:val="0077033A"/>
    <w:rsid w:val="00785CB4"/>
    <w:rsid w:val="007C1582"/>
    <w:rsid w:val="007C5870"/>
    <w:rsid w:val="007D1431"/>
    <w:rsid w:val="007D32F1"/>
    <w:rsid w:val="00840A6C"/>
    <w:rsid w:val="008615CF"/>
    <w:rsid w:val="00866E0D"/>
    <w:rsid w:val="00884D53"/>
    <w:rsid w:val="008B66DA"/>
    <w:rsid w:val="008D401A"/>
    <w:rsid w:val="008F3EEF"/>
    <w:rsid w:val="008F4B23"/>
    <w:rsid w:val="009216EC"/>
    <w:rsid w:val="009218B8"/>
    <w:rsid w:val="0095418E"/>
    <w:rsid w:val="00996833"/>
    <w:rsid w:val="009A1C1D"/>
    <w:rsid w:val="009A276D"/>
    <w:rsid w:val="00A54C99"/>
    <w:rsid w:val="00A61647"/>
    <w:rsid w:val="00A74A87"/>
    <w:rsid w:val="00A93ED0"/>
    <w:rsid w:val="00AB50A8"/>
    <w:rsid w:val="00AD1994"/>
    <w:rsid w:val="00AE2F43"/>
    <w:rsid w:val="00AE4761"/>
    <w:rsid w:val="00AE756B"/>
    <w:rsid w:val="00B02932"/>
    <w:rsid w:val="00B05DC6"/>
    <w:rsid w:val="00B8272E"/>
    <w:rsid w:val="00B85503"/>
    <w:rsid w:val="00B90245"/>
    <w:rsid w:val="00B91D10"/>
    <w:rsid w:val="00B9513E"/>
    <w:rsid w:val="00C231F3"/>
    <w:rsid w:val="00C81641"/>
    <w:rsid w:val="00CB027A"/>
    <w:rsid w:val="00CB0681"/>
    <w:rsid w:val="00CB237D"/>
    <w:rsid w:val="00CD3B68"/>
    <w:rsid w:val="00D53380"/>
    <w:rsid w:val="00D667AF"/>
    <w:rsid w:val="00D86D0D"/>
    <w:rsid w:val="00DC7753"/>
    <w:rsid w:val="00DD0C77"/>
    <w:rsid w:val="00DF0376"/>
    <w:rsid w:val="00E30F26"/>
    <w:rsid w:val="00E51C95"/>
    <w:rsid w:val="00EF3784"/>
    <w:rsid w:val="00F151B5"/>
    <w:rsid w:val="00F35DB2"/>
    <w:rsid w:val="00F9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C07D9"/>
  <w15:docId w15:val="{7490AD85-2A94-4C81-A017-CF002F6F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44EF6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semiHidden/>
    <w:rsid w:val="00544EF6"/>
    <w:pPr>
      <w:tabs>
        <w:tab w:val="right" w:leader="dot" w:pos="9355"/>
      </w:tabs>
    </w:pPr>
    <w:rPr>
      <w:b/>
      <w:i/>
      <w:lang w:val="en-GB"/>
    </w:rPr>
  </w:style>
  <w:style w:type="paragraph" w:styleId="Kazalovsebine2">
    <w:name w:val="toc 2"/>
    <w:basedOn w:val="Navaden"/>
    <w:next w:val="Navaden"/>
    <w:semiHidden/>
    <w:rsid w:val="00544EF6"/>
    <w:pPr>
      <w:tabs>
        <w:tab w:val="right" w:leader="dot" w:pos="9355"/>
      </w:tabs>
      <w:spacing w:before="20" w:after="20"/>
      <w:ind w:left="227"/>
    </w:pPr>
    <w:rPr>
      <w:b/>
      <w:i/>
      <w:sz w:val="20"/>
      <w:lang w:val="en-GB"/>
    </w:rPr>
  </w:style>
  <w:style w:type="character" w:styleId="Hiperpovezava">
    <w:name w:val="Hyperlink"/>
    <w:rsid w:val="00884D53"/>
    <w:rPr>
      <w:color w:val="0000FF"/>
      <w:u w:val="single"/>
    </w:rPr>
  </w:style>
  <w:style w:type="table" w:customStyle="1" w:styleId="Tabelamrea1">
    <w:name w:val="Tabela – mreža1"/>
    <w:basedOn w:val="Navadnatabela"/>
    <w:rsid w:val="007D32F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536947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unhideWhenUsed/>
    <w:rsid w:val="000F4D97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Arial Unicode MS"/>
      <w:kern w:val="2"/>
      <w:szCs w:val="24"/>
      <w:lang w:val="sl-SI"/>
    </w:rPr>
  </w:style>
  <w:style w:type="character" w:customStyle="1" w:styleId="TelobesedilaZnak">
    <w:name w:val="Telo besedila Znak"/>
    <w:link w:val="Telobesedila"/>
    <w:rsid w:val="000F4D97"/>
    <w:rPr>
      <w:rFonts w:eastAsia="Arial Unicode MS"/>
      <w:kern w:val="2"/>
      <w:sz w:val="24"/>
      <w:szCs w:val="24"/>
    </w:rPr>
  </w:style>
  <w:style w:type="character" w:styleId="Krepko">
    <w:name w:val="Strong"/>
    <w:qFormat/>
    <w:rsid w:val="000F4D97"/>
    <w:rPr>
      <w:b/>
      <w:bCs/>
    </w:rPr>
  </w:style>
  <w:style w:type="paragraph" w:styleId="Odstavekseznama">
    <w:name w:val="List Paragraph"/>
    <w:basedOn w:val="Navaden"/>
    <w:uiPriority w:val="34"/>
    <w:qFormat/>
    <w:rsid w:val="000A61B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05DC6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B05DC6"/>
    <w:rPr>
      <w:i/>
      <w:iCs/>
    </w:rPr>
  </w:style>
  <w:style w:type="paragraph" w:styleId="Brezrazmikov">
    <w:name w:val="No Spacing"/>
    <w:uiPriority w:val="1"/>
    <w:qFormat/>
    <w:rsid w:val="00B91D10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Glava">
    <w:name w:val="header"/>
    <w:basedOn w:val="Navaden"/>
    <w:link w:val="GlavaZnak"/>
    <w:unhideWhenUsed/>
    <w:rsid w:val="00B91D1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91D10"/>
    <w:rPr>
      <w:sz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B91D1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91D1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pge-celje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lisv\Predloge\GLAV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7DEEF-360C-48DD-B555-F66632BC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</Template>
  <TotalTime>64</TotalTime>
  <Pages>1</Pages>
  <Words>184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PGE Celje</Company>
  <LinksUpToDate>false</LinksUpToDate>
  <CharactersWithSpaces>1878</CharactersWithSpaces>
  <SharedDoc>false</SharedDoc>
  <HLinks>
    <vt:vector size="6" baseType="variant">
      <vt:variant>
        <vt:i4>7209036</vt:i4>
      </vt:variant>
      <vt:variant>
        <vt:i4>0</vt:i4>
      </vt:variant>
      <vt:variant>
        <vt:i4>0</vt:i4>
      </vt:variant>
      <vt:variant>
        <vt:i4>5</vt:i4>
      </vt:variant>
      <vt:variant>
        <vt:lpwstr>mailto:pge@celje.si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flisv</dc:creator>
  <cp:lastModifiedBy>Sabina Šelekar</cp:lastModifiedBy>
  <cp:revision>8</cp:revision>
  <cp:lastPrinted>2025-09-24T06:45:00Z</cp:lastPrinted>
  <dcterms:created xsi:type="dcterms:W3CDTF">2023-10-12T07:17:00Z</dcterms:created>
  <dcterms:modified xsi:type="dcterms:W3CDTF">2025-09-24T06:45:00Z</dcterms:modified>
</cp:coreProperties>
</file>